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A7A5F" w14:textId="10FC6F26" w:rsidR="00FD3D9D" w:rsidRPr="00AE46FF" w:rsidRDefault="00FD3D9D" w:rsidP="005F6C42">
      <w:pPr>
        <w:pStyle w:val="Georgia9UOff"/>
        <w:tabs>
          <w:tab w:val="left" w:pos="907"/>
          <w:tab w:val="left" w:pos="3175"/>
        </w:tabs>
        <w:jc w:val="left"/>
      </w:pPr>
      <w:r w:rsidRPr="008766DC">
        <w:t>Dato:</w:t>
      </w:r>
      <w:r w:rsidR="00F27883">
        <w:t xml:space="preserve"> </w:t>
      </w:r>
      <w:r w:rsidR="00F27883">
        <w:fldChar w:fldCharType="begin"/>
      </w:r>
      <w:r w:rsidR="00F27883">
        <w:instrText xml:space="preserve"> TIME \@ "d. MMMM yyyy" </w:instrText>
      </w:r>
      <w:r w:rsidR="00F27883">
        <w:fldChar w:fldCharType="separate"/>
      </w:r>
      <w:r w:rsidR="00712B94">
        <w:rPr>
          <w:noProof/>
        </w:rPr>
        <w:t>22. februar 2018</w:t>
      </w:r>
      <w:r w:rsidR="00F27883">
        <w:fldChar w:fldCharType="end"/>
      </w:r>
    </w:p>
    <w:p w14:paraId="7E857B14" w14:textId="2EC082AE" w:rsidR="00FD3D9D" w:rsidRDefault="00576F2B" w:rsidP="00FD3D9D">
      <w:pPr>
        <w:pStyle w:val="Georgia11BoldTittel"/>
      </w:pPr>
      <w:r>
        <w:t xml:space="preserve">Ønske om midler </w:t>
      </w:r>
      <w:r w:rsidR="004846A1">
        <w:t>til</w:t>
      </w:r>
      <w:r w:rsidR="008004A8">
        <w:t xml:space="preserve"> </w:t>
      </w:r>
      <w:r w:rsidR="002C0715">
        <w:t xml:space="preserve">løft for </w:t>
      </w:r>
      <w:r w:rsidR="009C20F7">
        <w:t>I</w:t>
      </w:r>
      <w:r w:rsidR="00F87977">
        <w:t xml:space="preserve">GA (Identity </w:t>
      </w:r>
      <w:proofErr w:type="spellStart"/>
      <w:r w:rsidR="00F87977">
        <w:t>Governance</w:t>
      </w:r>
      <w:proofErr w:type="spellEnd"/>
      <w:r w:rsidR="00F87977">
        <w:t xml:space="preserve"> and Administration)</w:t>
      </w:r>
    </w:p>
    <w:p w14:paraId="4A59C415" w14:textId="661BB03E" w:rsidR="00780DCC" w:rsidRDefault="00780DCC" w:rsidP="005D693B">
      <w:pPr>
        <w:pStyle w:val="Georgia11spacing10after"/>
      </w:pPr>
      <w:r>
        <w:t xml:space="preserve">For 10-15 år siden </w:t>
      </w:r>
      <w:r w:rsidR="00CE74AB">
        <w:t xml:space="preserve">var UiO tidlig ute med behov for et system for brukeradministrasjon, </w:t>
      </w:r>
      <w:r w:rsidR="00CB47E0">
        <w:t>IGA</w:t>
      </w:r>
      <w:r w:rsidR="00CE74AB">
        <w:t xml:space="preserve">. </w:t>
      </w:r>
      <w:r w:rsidR="00544882">
        <w:t xml:space="preserve">Den gangen var markedet for </w:t>
      </w:r>
      <w:r w:rsidR="00CB47E0">
        <w:t>IGA</w:t>
      </w:r>
      <w:r w:rsidR="00544882">
        <w:t xml:space="preserve"> så umodent at det var </w:t>
      </w:r>
      <w:r w:rsidR="00E23886">
        <w:t>et naturlig å utvikle</w:t>
      </w:r>
      <w:r w:rsidR="001E5187">
        <w:t xml:space="preserve"> et system selv</w:t>
      </w:r>
      <w:r w:rsidR="00C76D43">
        <w:t xml:space="preserve">. </w:t>
      </w:r>
      <w:r w:rsidR="0054500B">
        <w:t xml:space="preserve">Om valget skulle vært gjort i dag, ville </w:t>
      </w:r>
      <w:r w:rsidR="005B122A">
        <w:t>man sannsynligvis ikke valgt å utvikle selv. Men etter mange år</w:t>
      </w:r>
      <w:r w:rsidR="00E305BB">
        <w:t xml:space="preserve"> med bruk og tilpasninger har man i dag et system som er helt unikt</w:t>
      </w:r>
      <w:r w:rsidR="00AB6B21">
        <w:t xml:space="preserve"> godt tilpasset behovene i UH-sektorene</w:t>
      </w:r>
      <w:r w:rsidR="00175A67">
        <w:t xml:space="preserve">. Cerebrum er sikkert, stabilt, og fungerer i det hele tatt godt. </w:t>
      </w:r>
      <w:r w:rsidR="005621A2">
        <w:t xml:space="preserve">Flere andre universiteter og høgskoler bruker </w:t>
      </w:r>
      <w:r w:rsidR="00111E48">
        <w:t xml:space="preserve">Cerebrum – ca. 70% av brukerne i UH-sektoren administreres i </w:t>
      </w:r>
      <w:r w:rsidR="008140F1">
        <w:t xml:space="preserve">et </w:t>
      </w:r>
      <w:r w:rsidR="00111E48">
        <w:t>Cerebrum.</w:t>
      </w:r>
    </w:p>
    <w:p w14:paraId="1C2E7A7D" w14:textId="3C1535AF" w:rsidR="008140F1" w:rsidRDefault="008140F1" w:rsidP="005D693B">
      <w:pPr>
        <w:pStyle w:val="Georgia11spacing10after"/>
      </w:pPr>
      <w:r>
        <w:t xml:space="preserve">BOTT-samarbeidets «Forprosjekt BOTT-IAM» har nylig levert en sluttrapport som danner et solid grunnlag for et </w:t>
      </w:r>
      <w:r w:rsidR="00B212E5">
        <w:t xml:space="preserve">samarbeid om IAM. Et av tiltakene som foreslås er </w:t>
      </w:r>
      <w:r w:rsidR="009C6AF2">
        <w:t>innføring a</w:t>
      </w:r>
      <w:r w:rsidR="00A43188">
        <w:t>v felles IGA</w:t>
      </w:r>
      <w:r w:rsidR="00A75076">
        <w:t>. Det er ikke gitt at det blir Cerebrum, men Cerebrum</w:t>
      </w:r>
      <w:r w:rsidR="008874D4">
        <w:t xml:space="preserve">s utbredelse og </w:t>
      </w:r>
      <w:r w:rsidR="00175E05">
        <w:t xml:space="preserve">unike tilpasning til sektorens behov, gjør den til en </w:t>
      </w:r>
      <w:r w:rsidR="00BF1B7A">
        <w:t>god</w:t>
      </w:r>
      <w:r w:rsidR="00175E05">
        <w:t xml:space="preserve"> kandidat.</w:t>
      </w:r>
      <w:r w:rsidR="00F34AFD">
        <w:t xml:space="preserve"> Vi tror </w:t>
      </w:r>
      <w:r w:rsidR="00892BE1">
        <w:t>et nytt IGA vil bli betydelig mer kostbart og inngripende enn å bygge videre med Cerebrum.</w:t>
      </w:r>
    </w:p>
    <w:p w14:paraId="3FB49F22" w14:textId="377837F5" w:rsidR="00C155F1" w:rsidRDefault="007849F6" w:rsidP="005D693B">
      <w:pPr>
        <w:pStyle w:val="Georgia11spacing10after"/>
      </w:pPr>
      <w:r>
        <w:t>Imidle</w:t>
      </w:r>
      <w:r w:rsidR="00DA01C5">
        <w:t xml:space="preserve">rtid </w:t>
      </w:r>
      <w:r w:rsidR="00CC26B2">
        <w:t>er det to ting som står i veien:</w:t>
      </w:r>
    </w:p>
    <w:p w14:paraId="12E0B46F" w14:textId="69E9876B" w:rsidR="001B0596" w:rsidRDefault="00612B17" w:rsidP="00CC26B2">
      <w:pPr>
        <w:pStyle w:val="Georgia11spacing10after"/>
        <w:numPr>
          <w:ilvl w:val="0"/>
          <w:numId w:val="14"/>
        </w:numPr>
      </w:pPr>
      <w:r>
        <w:t xml:space="preserve">Cerebrum må rendyrkes som IGA – </w:t>
      </w:r>
      <w:r w:rsidR="001B0596">
        <w:t>G</w:t>
      </w:r>
      <w:r>
        <w:t>jennom årene har man av pragmatiske årsaker lagt til en del funksjonalitet</w:t>
      </w:r>
      <w:r w:rsidR="001B0596">
        <w:t xml:space="preserve"> som </w:t>
      </w:r>
      <w:r w:rsidR="00355791">
        <w:t xml:space="preserve">dekker behov som </w:t>
      </w:r>
      <w:r w:rsidR="001B0596">
        <w:t>ikke handler om IGA. Dette må ryddes og flyttes ut.</w:t>
      </w:r>
    </w:p>
    <w:p w14:paraId="59CC04EA" w14:textId="297F9438" w:rsidR="00374379" w:rsidRDefault="00963B3F" w:rsidP="00CC26B2">
      <w:pPr>
        <w:pStyle w:val="Georgia11spacing10after"/>
        <w:numPr>
          <w:ilvl w:val="0"/>
          <w:numId w:val="14"/>
        </w:numPr>
      </w:pPr>
      <w:r>
        <w:t>Plattform</w:t>
      </w:r>
      <w:r w:rsidR="00734F1A">
        <w:t>en må oppgraderes</w:t>
      </w:r>
      <w:r>
        <w:t xml:space="preserve"> - </w:t>
      </w:r>
      <w:r w:rsidR="008F74D0">
        <w:t>Python 2 nærmer seg</w:t>
      </w:r>
      <w:r w:rsidR="00355791">
        <w:t xml:space="preserve"> </w:t>
      </w:r>
      <w:r w:rsidR="00780003">
        <w:t xml:space="preserve">livsløpsslutt (2020). Oppgradering til </w:t>
      </w:r>
      <w:r w:rsidR="003E7618">
        <w:t xml:space="preserve">Python 3 </w:t>
      </w:r>
      <w:r w:rsidR="00D0754D">
        <w:t>er en ekstraordinæ</w:t>
      </w:r>
      <w:r w:rsidR="00A92227">
        <w:t>r oppgave, da det</w:t>
      </w:r>
      <w:r w:rsidR="008778F9">
        <w:t xml:space="preserve"> innebærer</w:t>
      </w:r>
      <w:r w:rsidR="00A92227">
        <w:t xml:space="preserve"> store endringer</w:t>
      </w:r>
      <w:r w:rsidR="00C83DCF">
        <w:t xml:space="preserve"> som</w:t>
      </w:r>
      <w:r w:rsidR="00E9664A">
        <w:t xml:space="preserve"> bør gjøres i en kort tidsperiode</w:t>
      </w:r>
    </w:p>
    <w:p w14:paraId="4C16CBC5" w14:textId="07516461" w:rsidR="009A5AB5" w:rsidRDefault="0042508F" w:rsidP="009A5AB5">
      <w:pPr>
        <w:pStyle w:val="Georgia11spacing10after"/>
      </w:pPr>
      <w:r>
        <w:t xml:space="preserve">USIT arbeider kontinuerlig med forbedringer av Cerebrum, og </w:t>
      </w:r>
      <w:r w:rsidR="009831E2">
        <w:t xml:space="preserve">systemet </w:t>
      </w:r>
      <w:r w:rsidR="00EB471E">
        <w:t xml:space="preserve">er </w:t>
      </w:r>
      <w:r w:rsidR="009831E2">
        <w:t>i de siste</w:t>
      </w:r>
      <w:r w:rsidR="00F17A6D">
        <w:t xml:space="preserve"> årene</w:t>
      </w:r>
      <w:r w:rsidR="00743B68">
        <w:t xml:space="preserve"> modernisert gjennom</w:t>
      </w:r>
      <w:r w:rsidR="00EB471E">
        <w:t xml:space="preserve"> redusert </w:t>
      </w:r>
      <w:r w:rsidR="00873C31">
        <w:t>teknisk gjeld</w:t>
      </w:r>
      <w:bookmarkStart w:id="0" w:name="_GoBack"/>
      <w:bookmarkEnd w:id="0"/>
      <w:r w:rsidR="00873C31">
        <w:t xml:space="preserve">, </w:t>
      </w:r>
      <w:r w:rsidR="00D061BB">
        <w:t>mer effektiv gruppehåndtering</w:t>
      </w:r>
      <w:r w:rsidR="001610BD">
        <w:t>,</w:t>
      </w:r>
      <w:r w:rsidR="00D061BB">
        <w:t xml:space="preserve"> og moderne web service </w:t>
      </w:r>
      <w:r w:rsidR="00C865CF">
        <w:t>integrasjonsmuligheter. Det er</w:t>
      </w:r>
      <w:r w:rsidR="00D22630">
        <w:t xml:space="preserve"> imidlertid behov for et ekstra løft</w:t>
      </w:r>
      <w:r w:rsidR="001610BD">
        <w:t xml:space="preserve"> for rendyrking og plattformoppgradering</w:t>
      </w:r>
      <w:r w:rsidR="00D22630">
        <w:t xml:space="preserve">. Vi mener </w:t>
      </w:r>
      <w:r w:rsidR="00D44155">
        <w:t>UiO bør satse 3 årsverk på IGA i 2019</w:t>
      </w:r>
      <w:r w:rsidR="00B42DD5">
        <w:t xml:space="preserve">. </w:t>
      </w:r>
      <w:r w:rsidR="00F92680">
        <w:t xml:space="preserve">Med en slik satsning ved UiO, </w:t>
      </w:r>
      <w:r w:rsidR="0091291F">
        <w:t xml:space="preserve">mener </w:t>
      </w:r>
      <w:r w:rsidR="00F92680">
        <w:t xml:space="preserve">vi </w:t>
      </w:r>
      <w:r w:rsidR="0091291F">
        <w:t>det er realistisk å få Cerebrum</w:t>
      </w:r>
      <w:r w:rsidR="00891C4D">
        <w:t xml:space="preserve">-partnerne i UH-sektoren til å finansiere deler av arbeidet, </w:t>
      </w:r>
      <w:r w:rsidR="00966607">
        <w:t>tilsvarende 1 årsverk, i tillegg.</w:t>
      </w:r>
    </w:p>
    <w:p w14:paraId="03EB4BEC" w14:textId="6F88837A" w:rsidR="00710A43" w:rsidRDefault="009915A6" w:rsidP="009915A6">
      <w:pPr>
        <w:pStyle w:val="Georgia11spacing10after"/>
        <w:keepNext/>
        <w:numPr>
          <w:ilvl w:val="0"/>
          <w:numId w:val="13"/>
        </w:numPr>
        <w:spacing w:after="0" w:line="240" w:lineRule="auto"/>
      </w:pPr>
      <w:r>
        <w:t>4</w:t>
      </w:r>
      <w:r>
        <w:t xml:space="preserve"> årsverk utviklere: </w:t>
      </w:r>
      <w:r w:rsidR="00710A43">
        <w:t>3 600 000</w:t>
      </w:r>
    </w:p>
    <w:p w14:paraId="25AECA9F" w14:textId="0FC18E2D" w:rsidR="00710A43" w:rsidRDefault="00710A43" w:rsidP="009915A6">
      <w:pPr>
        <w:pStyle w:val="Georgia11spacing10after"/>
        <w:keepNext/>
        <w:numPr>
          <w:ilvl w:val="0"/>
          <w:numId w:val="13"/>
        </w:numPr>
        <w:spacing w:after="0" w:line="240" w:lineRule="auto"/>
      </w:pPr>
      <w:r>
        <w:t>Sum UH: 900 000</w:t>
      </w:r>
    </w:p>
    <w:p w14:paraId="2558CE41" w14:textId="5E01C197" w:rsidR="007F6312" w:rsidRDefault="00710A43" w:rsidP="00127146">
      <w:pPr>
        <w:pStyle w:val="Georgia11spacing10after"/>
        <w:keepNext/>
        <w:numPr>
          <w:ilvl w:val="0"/>
          <w:numId w:val="13"/>
        </w:numPr>
        <w:spacing w:after="0" w:line="240" w:lineRule="auto"/>
      </w:pPr>
      <w:r>
        <w:t>Sum UiO: 2 700 000</w:t>
      </w:r>
    </w:p>
    <w:p w14:paraId="543A1EFB" w14:textId="77777777" w:rsidR="006502C2" w:rsidRDefault="006502C2" w:rsidP="00710A43">
      <w:pPr>
        <w:pStyle w:val="Georgia11spacing10after"/>
        <w:keepNext/>
        <w:spacing w:after="0" w:line="240" w:lineRule="auto"/>
      </w:pPr>
    </w:p>
    <w:sectPr w:rsidR="006502C2" w:rsidSect="003A701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D76C8" w14:textId="77777777" w:rsidR="005B25CD" w:rsidRDefault="005B25CD" w:rsidP="006F2626">
      <w:pPr>
        <w:spacing w:after="0" w:line="240" w:lineRule="auto"/>
      </w:pPr>
      <w:r>
        <w:separator/>
      </w:r>
    </w:p>
  </w:endnote>
  <w:endnote w:type="continuationSeparator" w:id="0">
    <w:p w14:paraId="739E6B6E" w14:textId="77777777" w:rsidR="005B25CD" w:rsidRDefault="005B25C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548B4" w14:textId="77777777" w:rsidR="001B389C" w:rsidRPr="004416D1" w:rsidRDefault="001B389C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FD3D9D" w:rsidRPr="00296BD0" w14:paraId="57949772" w14:textId="77777777" w:rsidTr="005A45D4">
      <w:trPr>
        <w:trHeight w:hRule="exact" w:val="1219"/>
      </w:trPr>
      <w:tc>
        <w:tcPr>
          <w:tcW w:w="7229" w:type="dxa"/>
        </w:tcPr>
        <w:p w14:paraId="18F70557" w14:textId="77777777" w:rsidR="00FD3D9D" w:rsidRPr="00296BD0" w:rsidRDefault="00FD3D9D" w:rsidP="00FD3D9D">
          <w:pPr>
            <w:pStyle w:val="Georigia9Bunntekst"/>
          </w:pPr>
        </w:p>
      </w:tc>
    </w:tr>
  </w:tbl>
  <w:p w14:paraId="7A82DD22" w14:textId="77777777" w:rsidR="001B389C" w:rsidRPr="00296BD0" w:rsidRDefault="005B25CD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</w:rPr>
      <w:pict w14:anchorId="40CF92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6" o:spid="_x0000_s2049" type="#_x0000_t75" alt="UnivOsloensis_frame.eps" style="position:absolute;left:0;text-align:left;margin-left:64.95pt;margin-top:750.4pt;width:60pt;height:60pt;z-index:-4;visibility:visible;mso-position-horizontal-relative:page;mso-position-vertical-relative:page">
          <v:imagedata r:id="rId1" o:title="UnivOsloensis_frame"/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854A0" w14:textId="77777777" w:rsidR="005B25CD" w:rsidRDefault="005B25CD" w:rsidP="006F2626">
      <w:pPr>
        <w:spacing w:after="0" w:line="240" w:lineRule="auto"/>
      </w:pPr>
      <w:r>
        <w:separator/>
      </w:r>
    </w:p>
  </w:footnote>
  <w:footnote w:type="continuationSeparator" w:id="0">
    <w:p w14:paraId="1243692A" w14:textId="77777777" w:rsidR="005B25CD" w:rsidRDefault="005B25C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D65C2" w14:textId="174A1677" w:rsidR="001B389C" w:rsidRPr="00AC4272" w:rsidRDefault="005B25CD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</w:rPr>
      <w:pict w14:anchorId="6775A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1" o:spid="_x0000_s2053" type="#_x0000_t75" alt="UiO_20x10mm" style="position:absolute;margin-left:55.35pt;margin-top:33.35pt;width:44.25pt;height:16.35pt;z-index:-5;visibility:visible;mso-position-horizontal-relative:page;mso-position-vertical-relative:page">
          <v:imagedata r:id="rId1" o:title="UiO_20x10mm" cropbottom="-16321f" cropleft="-1866f" cropright="-1399f"/>
          <w10:wrap anchorx="page" anchory="page"/>
          <w10:anchorlock/>
        </v:shape>
      </w:pict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891C4D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C70BC3" w:rsidRPr="00CB1F83" w14:paraId="29E2A6AB" w14:textId="77777777" w:rsidTr="00C70BC3">
      <w:tc>
        <w:tcPr>
          <w:tcW w:w="7791" w:type="dxa"/>
        </w:tcPr>
        <w:p w14:paraId="6701E58E" w14:textId="77777777" w:rsidR="00C70BC3" w:rsidRPr="00A6739A" w:rsidRDefault="00FD3D9D" w:rsidP="00A6739A">
          <w:pPr>
            <w:pStyle w:val="Topptekstlinje1"/>
          </w:pPr>
          <w:r>
            <w:t>Universitetet i Oslo</w:t>
          </w:r>
          <w:r w:rsidR="005B25CD">
            <w:pict w14:anchorId="27FC698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2054" type="#_x0000_t75" alt="UiO_RED_frame.eps" style="position:absolute;margin-left:-44.9pt;margin-top:1.05pt;width:44.2pt;height:14.4pt;z-index:-1;visibility:visible;mso-position-horizontal-relative:page;mso-position-vertical-relative:page">
                <v:imagedata r:id="rId1" o:title="UiO_RED_frame"/>
                <w10:wrap anchorx="page" anchory="page"/>
                <w10:anchorlock/>
              </v:shape>
            </w:pict>
          </w:r>
        </w:p>
      </w:tc>
      <w:tc>
        <w:tcPr>
          <w:tcW w:w="0" w:type="auto"/>
        </w:tcPr>
        <w:p w14:paraId="4ED05892" w14:textId="77777777" w:rsidR="00C70BC3" w:rsidRPr="00A6739A" w:rsidRDefault="00C70BC3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1B389C" w14:paraId="3AECB05B" w14:textId="77777777" w:rsidTr="005F6C42">
      <w:tc>
        <w:tcPr>
          <w:tcW w:w="8890" w:type="dxa"/>
          <w:gridSpan w:val="2"/>
        </w:tcPr>
        <w:p w14:paraId="7720A87D" w14:textId="761AB508" w:rsidR="001B389C" w:rsidRDefault="002D0827" w:rsidP="00FB462F">
          <w:pPr>
            <w:pStyle w:val="Topptekstlinje2"/>
          </w:pPr>
          <w:r>
            <w:t>USIT</w:t>
          </w:r>
        </w:p>
      </w:tc>
    </w:tr>
  </w:tbl>
  <w:p w14:paraId="25367118" w14:textId="77777777" w:rsidR="001B389C" w:rsidRPr="00AA7420" w:rsidRDefault="005B25CD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</w:rPr>
      <w:pict w14:anchorId="19696C03">
        <v:shape id="_x0000_s2051" type="#_x0000_t75" alt="vannmerke_frame.eps" style="position:absolute;left:0;text-align:left;margin-left:63.45pt;margin-top:359.7pt;width:62.9pt;height:62.85pt;z-index:-2;visibility:visible;mso-position-horizontal-relative:page;mso-position-vertical-relative:page">
          <v:imagedata r:id="rId2" o:title="vannmerke_frame"/>
          <w10:wrap anchorx="page" anchory="page"/>
          <w10:anchorlock/>
        </v:shape>
      </w:pict>
    </w:r>
    <w:r>
      <w:rPr>
        <w:rFonts w:ascii="Georgia" w:hAnsi="Georgia"/>
        <w:noProof/>
      </w:rPr>
      <w:pict w14:anchorId="7C616E40">
        <v:shape id="Picture 7" o:spid="_x0000_s2050" type="#_x0000_t75" alt="vannmerke_frame.eps" style="position:absolute;left:0;text-align:left;margin-left:63.45pt;margin-top:292.8pt;width:62.9pt;height:62.85pt;z-index:-3;visibility:visible;mso-position-horizontal-relative:page;mso-position-vertical-relative:page">
          <v:imagedata r:id="rId2" o:title="vannmerke_frame"/>
          <w10:wrap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56523"/>
    <w:multiLevelType w:val="hybridMultilevel"/>
    <w:tmpl w:val="7F00B9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43E64"/>
    <w:multiLevelType w:val="hybridMultilevel"/>
    <w:tmpl w:val="68AC16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C329F"/>
    <w:multiLevelType w:val="hybridMultilevel"/>
    <w:tmpl w:val="7CBE2D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F3C8B"/>
    <w:multiLevelType w:val="hybridMultilevel"/>
    <w:tmpl w:val="D17893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E7302"/>
    <w:multiLevelType w:val="hybridMultilevel"/>
    <w:tmpl w:val="C4D4AF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E652D"/>
    <w:multiLevelType w:val="hybridMultilevel"/>
    <w:tmpl w:val="5DA04A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E6552"/>
    <w:multiLevelType w:val="hybridMultilevel"/>
    <w:tmpl w:val="8092F7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E77FF"/>
    <w:multiLevelType w:val="hybridMultilevel"/>
    <w:tmpl w:val="8DDCB69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C36FA"/>
    <w:multiLevelType w:val="hybridMultilevel"/>
    <w:tmpl w:val="92962E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4710A"/>
    <w:multiLevelType w:val="hybridMultilevel"/>
    <w:tmpl w:val="B25E3C8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254F2"/>
    <w:multiLevelType w:val="hybridMultilevel"/>
    <w:tmpl w:val="3034AE5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17788"/>
    <w:multiLevelType w:val="hybridMultilevel"/>
    <w:tmpl w:val="E5A0B3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661A2C"/>
    <w:multiLevelType w:val="hybridMultilevel"/>
    <w:tmpl w:val="8DE868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E24AC"/>
    <w:multiLevelType w:val="hybridMultilevel"/>
    <w:tmpl w:val="033C55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F23A2A"/>
    <w:multiLevelType w:val="hybridMultilevel"/>
    <w:tmpl w:val="216813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11"/>
  </w:num>
  <w:num w:numId="9">
    <w:abstractNumId w:val="10"/>
  </w:num>
  <w:num w:numId="10">
    <w:abstractNumId w:val="9"/>
  </w:num>
  <w:num w:numId="11">
    <w:abstractNumId w:val="4"/>
  </w:num>
  <w:num w:numId="12">
    <w:abstractNumId w:val="3"/>
  </w:num>
  <w:num w:numId="13">
    <w:abstractNumId w:val="12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NotTrackMoves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1A83"/>
    <w:rsid w:val="00023F51"/>
    <w:rsid w:val="00025304"/>
    <w:rsid w:val="00032347"/>
    <w:rsid w:val="00033D02"/>
    <w:rsid w:val="00034DB1"/>
    <w:rsid w:val="00051671"/>
    <w:rsid w:val="000532F9"/>
    <w:rsid w:val="000711C4"/>
    <w:rsid w:val="00072090"/>
    <w:rsid w:val="00077C95"/>
    <w:rsid w:val="000838D4"/>
    <w:rsid w:val="00092AE1"/>
    <w:rsid w:val="000A1B07"/>
    <w:rsid w:val="000A2E29"/>
    <w:rsid w:val="000B6B8D"/>
    <w:rsid w:val="000C5ED5"/>
    <w:rsid w:val="000E66F6"/>
    <w:rsid w:val="00100E98"/>
    <w:rsid w:val="00111E48"/>
    <w:rsid w:val="001164D3"/>
    <w:rsid w:val="00121A68"/>
    <w:rsid w:val="00127146"/>
    <w:rsid w:val="00143AE5"/>
    <w:rsid w:val="00145243"/>
    <w:rsid w:val="00147EC9"/>
    <w:rsid w:val="001610BD"/>
    <w:rsid w:val="00161BD9"/>
    <w:rsid w:val="0016697A"/>
    <w:rsid w:val="00170244"/>
    <w:rsid w:val="00174BF1"/>
    <w:rsid w:val="001757AF"/>
    <w:rsid w:val="00175A67"/>
    <w:rsid w:val="00175E05"/>
    <w:rsid w:val="001A43FF"/>
    <w:rsid w:val="001A63F3"/>
    <w:rsid w:val="001B0596"/>
    <w:rsid w:val="001B0FE7"/>
    <w:rsid w:val="001B389C"/>
    <w:rsid w:val="001C3144"/>
    <w:rsid w:val="001C53D1"/>
    <w:rsid w:val="001D6098"/>
    <w:rsid w:val="001E1FD6"/>
    <w:rsid w:val="001E5187"/>
    <w:rsid w:val="001E5A61"/>
    <w:rsid w:val="001F2CDA"/>
    <w:rsid w:val="00201362"/>
    <w:rsid w:val="00202A26"/>
    <w:rsid w:val="00203485"/>
    <w:rsid w:val="00204F25"/>
    <w:rsid w:val="0020706A"/>
    <w:rsid w:val="0020769A"/>
    <w:rsid w:val="002308E6"/>
    <w:rsid w:val="002350BC"/>
    <w:rsid w:val="00245C77"/>
    <w:rsid w:val="0024757F"/>
    <w:rsid w:val="002478E5"/>
    <w:rsid w:val="002535E6"/>
    <w:rsid w:val="00261A25"/>
    <w:rsid w:val="00275C44"/>
    <w:rsid w:val="00284F0B"/>
    <w:rsid w:val="00291796"/>
    <w:rsid w:val="00296BD0"/>
    <w:rsid w:val="002A4945"/>
    <w:rsid w:val="002A664E"/>
    <w:rsid w:val="002C0398"/>
    <w:rsid w:val="002C0715"/>
    <w:rsid w:val="002C1BB8"/>
    <w:rsid w:val="002C550F"/>
    <w:rsid w:val="002D0827"/>
    <w:rsid w:val="002D1CF0"/>
    <w:rsid w:val="002E52AC"/>
    <w:rsid w:val="002F4F99"/>
    <w:rsid w:val="003012F2"/>
    <w:rsid w:val="003157B3"/>
    <w:rsid w:val="0031741E"/>
    <w:rsid w:val="0032641E"/>
    <w:rsid w:val="00326DE7"/>
    <w:rsid w:val="00330BF8"/>
    <w:rsid w:val="00332A21"/>
    <w:rsid w:val="00334970"/>
    <w:rsid w:val="00340EA5"/>
    <w:rsid w:val="003474FA"/>
    <w:rsid w:val="00355791"/>
    <w:rsid w:val="00374379"/>
    <w:rsid w:val="00381B02"/>
    <w:rsid w:val="00385777"/>
    <w:rsid w:val="00385FD5"/>
    <w:rsid w:val="00386070"/>
    <w:rsid w:val="003943D6"/>
    <w:rsid w:val="003A00BE"/>
    <w:rsid w:val="003A1428"/>
    <w:rsid w:val="003A7014"/>
    <w:rsid w:val="003A733F"/>
    <w:rsid w:val="003B4B8A"/>
    <w:rsid w:val="003D36DE"/>
    <w:rsid w:val="003E71ED"/>
    <w:rsid w:val="003E7618"/>
    <w:rsid w:val="004008F0"/>
    <w:rsid w:val="00412561"/>
    <w:rsid w:val="00414A34"/>
    <w:rsid w:val="004213D6"/>
    <w:rsid w:val="0042508F"/>
    <w:rsid w:val="00432910"/>
    <w:rsid w:val="004416D1"/>
    <w:rsid w:val="00442F10"/>
    <w:rsid w:val="00471DAC"/>
    <w:rsid w:val="00472B98"/>
    <w:rsid w:val="00474989"/>
    <w:rsid w:val="00483FE9"/>
    <w:rsid w:val="004846A1"/>
    <w:rsid w:val="00485ABD"/>
    <w:rsid w:val="00490DAA"/>
    <w:rsid w:val="004A1052"/>
    <w:rsid w:val="004A16CC"/>
    <w:rsid w:val="004B6046"/>
    <w:rsid w:val="004C1D58"/>
    <w:rsid w:val="004D3DA2"/>
    <w:rsid w:val="004D63A6"/>
    <w:rsid w:val="004E10D2"/>
    <w:rsid w:val="004E69B4"/>
    <w:rsid w:val="004F44DB"/>
    <w:rsid w:val="00503DE0"/>
    <w:rsid w:val="00507BAE"/>
    <w:rsid w:val="0051239B"/>
    <w:rsid w:val="0053482F"/>
    <w:rsid w:val="00536DAF"/>
    <w:rsid w:val="00544882"/>
    <w:rsid w:val="0054500B"/>
    <w:rsid w:val="00546C80"/>
    <w:rsid w:val="00555487"/>
    <w:rsid w:val="00556ECF"/>
    <w:rsid w:val="005621A2"/>
    <w:rsid w:val="005669BB"/>
    <w:rsid w:val="00574517"/>
    <w:rsid w:val="005747FB"/>
    <w:rsid w:val="00576F2B"/>
    <w:rsid w:val="005775EB"/>
    <w:rsid w:val="005777DE"/>
    <w:rsid w:val="00582B29"/>
    <w:rsid w:val="00590797"/>
    <w:rsid w:val="005945FD"/>
    <w:rsid w:val="005A266C"/>
    <w:rsid w:val="005A45D4"/>
    <w:rsid w:val="005B122A"/>
    <w:rsid w:val="005B25CD"/>
    <w:rsid w:val="005B457F"/>
    <w:rsid w:val="005D28E7"/>
    <w:rsid w:val="005D693B"/>
    <w:rsid w:val="005E0D18"/>
    <w:rsid w:val="005F1395"/>
    <w:rsid w:val="005F24A8"/>
    <w:rsid w:val="005F6C42"/>
    <w:rsid w:val="00601F3F"/>
    <w:rsid w:val="00605067"/>
    <w:rsid w:val="00605AED"/>
    <w:rsid w:val="00612B17"/>
    <w:rsid w:val="006247D8"/>
    <w:rsid w:val="00624A1D"/>
    <w:rsid w:val="00630C2C"/>
    <w:rsid w:val="00636F49"/>
    <w:rsid w:val="00637134"/>
    <w:rsid w:val="006444F8"/>
    <w:rsid w:val="00646C8D"/>
    <w:rsid w:val="006502C2"/>
    <w:rsid w:val="006513AB"/>
    <w:rsid w:val="00672EF6"/>
    <w:rsid w:val="0069792F"/>
    <w:rsid w:val="006B2A25"/>
    <w:rsid w:val="006B7C5C"/>
    <w:rsid w:val="006C4552"/>
    <w:rsid w:val="006E1467"/>
    <w:rsid w:val="006F2626"/>
    <w:rsid w:val="006F5413"/>
    <w:rsid w:val="007026ED"/>
    <w:rsid w:val="00707411"/>
    <w:rsid w:val="00710A43"/>
    <w:rsid w:val="00712B94"/>
    <w:rsid w:val="007165D3"/>
    <w:rsid w:val="0072108B"/>
    <w:rsid w:val="007227B2"/>
    <w:rsid w:val="007322A0"/>
    <w:rsid w:val="00734F1A"/>
    <w:rsid w:val="00737E2C"/>
    <w:rsid w:val="00743B68"/>
    <w:rsid w:val="00751529"/>
    <w:rsid w:val="007520C6"/>
    <w:rsid w:val="0075523F"/>
    <w:rsid w:val="00762E07"/>
    <w:rsid w:val="0076588D"/>
    <w:rsid w:val="00766973"/>
    <w:rsid w:val="00776371"/>
    <w:rsid w:val="00780003"/>
    <w:rsid w:val="00780DCC"/>
    <w:rsid w:val="00783D0C"/>
    <w:rsid w:val="007849F6"/>
    <w:rsid w:val="007879C1"/>
    <w:rsid w:val="007A1956"/>
    <w:rsid w:val="007A5E67"/>
    <w:rsid w:val="007A70E0"/>
    <w:rsid w:val="007A71BD"/>
    <w:rsid w:val="007B5ED9"/>
    <w:rsid w:val="007E4DBD"/>
    <w:rsid w:val="007E5442"/>
    <w:rsid w:val="007E7645"/>
    <w:rsid w:val="007F1A02"/>
    <w:rsid w:val="007F240E"/>
    <w:rsid w:val="007F5C82"/>
    <w:rsid w:val="007F6312"/>
    <w:rsid w:val="008004A8"/>
    <w:rsid w:val="00801E60"/>
    <w:rsid w:val="008140F1"/>
    <w:rsid w:val="00851BF9"/>
    <w:rsid w:val="00856A20"/>
    <w:rsid w:val="00857289"/>
    <w:rsid w:val="0086524B"/>
    <w:rsid w:val="00865794"/>
    <w:rsid w:val="00873C31"/>
    <w:rsid w:val="00874149"/>
    <w:rsid w:val="008766DC"/>
    <w:rsid w:val="008778F9"/>
    <w:rsid w:val="00883A2A"/>
    <w:rsid w:val="008874D4"/>
    <w:rsid w:val="00891A90"/>
    <w:rsid w:val="00891C4D"/>
    <w:rsid w:val="00892BE1"/>
    <w:rsid w:val="008B1D92"/>
    <w:rsid w:val="008C24B2"/>
    <w:rsid w:val="008C43B7"/>
    <w:rsid w:val="008C4590"/>
    <w:rsid w:val="008D4F3B"/>
    <w:rsid w:val="008D547F"/>
    <w:rsid w:val="008F74D0"/>
    <w:rsid w:val="00900188"/>
    <w:rsid w:val="0091291F"/>
    <w:rsid w:val="00921DBC"/>
    <w:rsid w:val="00932FA4"/>
    <w:rsid w:val="0094080D"/>
    <w:rsid w:val="009471ED"/>
    <w:rsid w:val="0095053A"/>
    <w:rsid w:val="0096155B"/>
    <w:rsid w:val="00963B3F"/>
    <w:rsid w:val="00966607"/>
    <w:rsid w:val="00966997"/>
    <w:rsid w:val="00972DC6"/>
    <w:rsid w:val="00982A88"/>
    <w:rsid w:val="009831E2"/>
    <w:rsid w:val="009846C8"/>
    <w:rsid w:val="00985D9C"/>
    <w:rsid w:val="009915A6"/>
    <w:rsid w:val="009A00E9"/>
    <w:rsid w:val="009A02B2"/>
    <w:rsid w:val="009A2881"/>
    <w:rsid w:val="009A5AB5"/>
    <w:rsid w:val="009A702C"/>
    <w:rsid w:val="009B1B27"/>
    <w:rsid w:val="009C20F7"/>
    <w:rsid w:val="009C6AF2"/>
    <w:rsid w:val="009D151F"/>
    <w:rsid w:val="009D4C81"/>
    <w:rsid w:val="009D5634"/>
    <w:rsid w:val="009E0C6A"/>
    <w:rsid w:val="009E7795"/>
    <w:rsid w:val="00A1220A"/>
    <w:rsid w:val="00A12C88"/>
    <w:rsid w:val="00A2381F"/>
    <w:rsid w:val="00A37F9E"/>
    <w:rsid w:val="00A40D47"/>
    <w:rsid w:val="00A43188"/>
    <w:rsid w:val="00A4466F"/>
    <w:rsid w:val="00A45D83"/>
    <w:rsid w:val="00A46423"/>
    <w:rsid w:val="00A62B82"/>
    <w:rsid w:val="00A6739A"/>
    <w:rsid w:val="00A67F8B"/>
    <w:rsid w:val="00A7494C"/>
    <w:rsid w:val="00A75076"/>
    <w:rsid w:val="00A77ABE"/>
    <w:rsid w:val="00A80976"/>
    <w:rsid w:val="00A83BEE"/>
    <w:rsid w:val="00A92227"/>
    <w:rsid w:val="00A92A27"/>
    <w:rsid w:val="00A93757"/>
    <w:rsid w:val="00A94F6E"/>
    <w:rsid w:val="00AA3B8F"/>
    <w:rsid w:val="00AA7420"/>
    <w:rsid w:val="00AB27CF"/>
    <w:rsid w:val="00AB4890"/>
    <w:rsid w:val="00AB6B21"/>
    <w:rsid w:val="00AC4272"/>
    <w:rsid w:val="00AE46FF"/>
    <w:rsid w:val="00AE6604"/>
    <w:rsid w:val="00AF7AA0"/>
    <w:rsid w:val="00B212E5"/>
    <w:rsid w:val="00B359DE"/>
    <w:rsid w:val="00B42DD5"/>
    <w:rsid w:val="00B43027"/>
    <w:rsid w:val="00B44DDA"/>
    <w:rsid w:val="00B56CFA"/>
    <w:rsid w:val="00B72D2F"/>
    <w:rsid w:val="00B73824"/>
    <w:rsid w:val="00B74C8D"/>
    <w:rsid w:val="00B845A9"/>
    <w:rsid w:val="00B93362"/>
    <w:rsid w:val="00B93ADD"/>
    <w:rsid w:val="00B9638A"/>
    <w:rsid w:val="00BA72EB"/>
    <w:rsid w:val="00BB0A22"/>
    <w:rsid w:val="00BB27C6"/>
    <w:rsid w:val="00BB37B0"/>
    <w:rsid w:val="00BB5CDD"/>
    <w:rsid w:val="00BE2551"/>
    <w:rsid w:val="00BF1B7A"/>
    <w:rsid w:val="00C116FD"/>
    <w:rsid w:val="00C1524A"/>
    <w:rsid w:val="00C155F1"/>
    <w:rsid w:val="00C23CF2"/>
    <w:rsid w:val="00C247D6"/>
    <w:rsid w:val="00C37D1F"/>
    <w:rsid w:val="00C70BC3"/>
    <w:rsid w:val="00C76D43"/>
    <w:rsid w:val="00C80F67"/>
    <w:rsid w:val="00C820B6"/>
    <w:rsid w:val="00C83DCF"/>
    <w:rsid w:val="00C865CF"/>
    <w:rsid w:val="00CB0094"/>
    <w:rsid w:val="00CB40AF"/>
    <w:rsid w:val="00CB47E0"/>
    <w:rsid w:val="00CC26B2"/>
    <w:rsid w:val="00CD16CE"/>
    <w:rsid w:val="00CD188B"/>
    <w:rsid w:val="00CD30F2"/>
    <w:rsid w:val="00CE709C"/>
    <w:rsid w:val="00CE74AB"/>
    <w:rsid w:val="00CF4EAD"/>
    <w:rsid w:val="00D061BB"/>
    <w:rsid w:val="00D0754D"/>
    <w:rsid w:val="00D10512"/>
    <w:rsid w:val="00D11FC3"/>
    <w:rsid w:val="00D15AD5"/>
    <w:rsid w:val="00D22630"/>
    <w:rsid w:val="00D44155"/>
    <w:rsid w:val="00D53DFD"/>
    <w:rsid w:val="00D5666B"/>
    <w:rsid w:val="00D60ECA"/>
    <w:rsid w:val="00D6207B"/>
    <w:rsid w:val="00DA01C5"/>
    <w:rsid w:val="00DA527E"/>
    <w:rsid w:val="00DA78A4"/>
    <w:rsid w:val="00DB26FB"/>
    <w:rsid w:val="00DB4E80"/>
    <w:rsid w:val="00DB5AB2"/>
    <w:rsid w:val="00DC1458"/>
    <w:rsid w:val="00DC15DC"/>
    <w:rsid w:val="00DC6F17"/>
    <w:rsid w:val="00DD1C40"/>
    <w:rsid w:val="00DE0893"/>
    <w:rsid w:val="00DE181B"/>
    <w:rsid w:val="00DE293E"/>
    <w:rsid w:val="00DF097B"/>
    <w:rsid w:val="00E01FE8"/>
    <w:rsid w:val="00E23886"/>
    <w:rsid w:val="00E305BB"/>
    <w:rsid w:val="00E53552"/>
    <w:rsid w:val="00E718A7"/>
    <w:rsid w:val="00E77CE3"/>
    <w:rsid w:val="00E77FDC"/>
    <w:rsid w:val="00E8120C"/>
    <w:rsid w:val="00E81A83"/>
    <w:rsid w:val="00E86121"/>
    <w:rsid w:val="00E9664A"/>
    <w:rsid w:val="00EA1493"/>
    <w:rsid w:val="00EB471E"/>
    <w:rsid w:val="00EC2740"/>
    <w:rsid w:val="00EC503D"/>
    <w:rsid w:val="00ED21F3"/>
    <w:rsid w:val="00EE4E36"/>
    <w:rsid w:val="00EE6F9C"/>
    <w:rsid w:val="00EF541D"/>
    <w:rsid w:val="00F00100"/>
    <w:rsid w:val="00F04E11"/>
    <w:rsid w:val="00F0634F"/>
    <w:rsid w:val="00F17A6D"/>
    <w:rsid w:val="00F21ABE"/>
    <w:rsid w:val="00F26702"/>
    <w:rsid w:val="00F273E4"/>
    <w:rsid w:val="00F27883"/>
    <w:rsid w:val="00F34AFD"/>
    <w:rsid w:val="00F36B6B"/>
    <w:rsid w:val="00F54A1E"/>
    <w:rsid w:val="00F61130"/>
    <w:rsid w:val="00F660E7"/>
    <w:rsid w:val="00F765DE"/>
    <w:rsid w:val="00F87977"/>
    <w:rsid w:val="00F92680"/>
    <w:rsid w:val="00F96B48"/>
    <w:rsid w:val="00FA06C0"/>
    <w:rsid w:val="00FA7E09"/>
    <w:rsid w:val="00FB43E6"/>
    <w:rsid w:val="00FB462F"/>
    <w:rsid w:val="00FD3D9D"/>
    <w:rsid w:val="00FD4641"/>
    <w:rsid w:val="00FD785C"/>
    <w:rsid w:val="00FD78CC"/>
    <w:rsid w:val="00FE042E"/>
    <w:rsid w:val="00FE4166"/>
    <w:rsid w:val="00FF4065"/>
    <w:rsid w:val="00F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51F0FCE"/>
  <w15:chartTrackingRefBased/>
  <w15:docId w15:val="{612B21C5-5B19-49B9-90C9-06FFA0F4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uio-my.sharepoint.com/personal/hanskfje_uio_no/Documents/USIT/Maler/uio-notat-bm-utenfor-ephorte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uio-notat-bm-utenfor-ephorte</Template>
  <TotalTime>512</TotalTime>
  <Pages>1</Pages>
  <Words>336</Words>
  <Characters>1784</Characters>
  <Application>Microsoft Office Word</Application>
  <DocSecurity>0</DocSecurity>
  <Lines>14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Kristian Fjeld</dc:creator>
  <cp:keywords/>
  <cp:lastModifiedBy>Hans Kristian Fjeld</cp:lastModifiedBy>
  <cp:revision>197</cp:revision>
  <cp:lastPrinted>2018-01-03T18:10:00Z</cp:lastPrinted>
  <dcterms:created xsi:type="dcterms:W3CDTF">2017-12-14T09:48:00Z</dcterms:created>
  <dcterms:modified xsi:type="dcterms:W3CDTF">2018-02-22T13:15:00Z</dcterms:modified>
</cp:coreProperties>
</file>