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DEC011" w14:textId="77777777" w:rsidR="00EF54E2" w:rsidRDefault="00EF54E2" w:rsidP="00EF54E2">
      <w:pPr>
        <w:pStyle w:val="BodyText"/>
      </w:pPr>
    </w:p>
    <w:p w14:paraId="6DBF44EC" w14:textId="75DBD60B" w:rsidR="006371C5" w:rsidRDefault="006371C5" w:rsidP="006371C5">
      <w:pPr>
        <w:pStyle w:val="Title"/>
      </w:pPr>
      <w:r>
        <w:t>Søknad om midler til kompetanse-hub</w:t>
      </w:r>
      <w:r w:rsidR="00751B7D">
        <w:t xml:space="preserve"> for IT i forskning</w:t>
      </w:r>
    </w:p>
    <w:p w14:paraId="509F6D5D" w14:textId="4C44B80F" w:rsidR="00E1317F" w:rsidRDefault="00E1317F" w:rsidP="00E1317F">
      <w:pPr>
        <w:pStyle w:val="BodyText"/>
      </w:pPr>
      <w:r>
        <w:t>[-- Søknaden skal ikke være lenger enn 3 sider. Alle feltene markert med hakeparen</w:t>
      </w:r>
      <w:r>
        <w:softHyphen/>
        <w:t xml:space="preserve">teser (&lt;…&gt;) skal fylles ut og støttebrev fra </w:t>
      </w:r>
      <w:r w:rsidR="003B05B4">
        <w:t>ver</w:t>
      </w:r>
      <w:r>
        <w:t>t</w:t>
      </w:r>
      <w:r w:rsidR="003B05B4">
        <w:t>sinstitusjon</w:t>
      </w:r>
      <w:r>
        <w:t xml:space="preserve"> skal følge som vedlegg --]</w:t>
      </w:r>
    </w:p>
    <w:p w14:paraId="30FB752E" w14:textId="77777777" w:rsidR="00E1317F" w:rsidRPr="00E1317F" w:rsidRDefault="00E1317F" w:rsidP="00E1317F">
      <w:pPr>
        <w:pStyle w:val="BodyText"/>
      </w:pPr>
    </w:p>
    <w:p w14:paraId="5735654E" w14:textId="7DF9F15F" w:rsidR="007C0326" w:rsidRPr="007C0326" w:rsidRDefault="00D47193" w:rsidP="007C0326">
      <w:pPr>
        <w:pStyle w:val="Subtitle"/>
      </w:pPr>
      <w:r>
        <w:t>&lt;Navn på hub-en</w:t>
      </w:r>
      <w:r w:rsidR="007C0326">
        <w:t>&gt;</w:t>
      </w:r>
    </w:p>
    <w:tbl>
      <w:tblPr>
        <w:tblStyle w:val="TableGrid"/>
        <w:tblW w:w="8563" w:type="dxa"/>
        <w:tblLook w:val="04A0" w:firstRow="1" w:lastRow="0" w:firstColumn="1" w:lastColumn="0" w:noHBand="0" w:noVBand="1"/>
      </w:tblPr>
      <w:tblGrid>
        <w:gridCol w:w="2800"/>
        <w:gridCol w:w="5763"/>
      </w:tblGrid>
      <w:tr w:rsidR="007C0326" w:rsidRPr="00736EA1" w14:paraId="3BBE20EF" w14:textId="77777777" w:rsidTr="007C0326">
        <w:tc>
          <w:tcPr>
            <w:tcW w:w="2800" w:type="dxa"/>
          </w:tcPr>
          <w:p w14:paraId="566B05D6" w14:textId="6FA20FC8" w:rsidR="007C0326" w:rsidRPr="00736EA1" w:rsidRDefault="007C0326" w:rsidP="007C0326">
            <w:pPr>
              <w:pStyle w:val="TableCell"/>
              <w:rPr>
                <w:lang w:val="nb-NO"/>
              </w:rPr>
            </w:pPr>
            <w:r w:rsidRPr="00736EA1">
              <w:rPr>
                <w:lang w:val="nb-NO"/>
              </w:rPr>
              <w:t>Søker:</w:t>
            </w:r>
          </w:p>
        </w:tc>
        <w:tc>
          <w:tcPr>
            <w:tcW w:w="5763" w:type="dxa"/>
          </w:tcPr>
          <w:p w14:paraId="62CBB3D0" w14:textId="0944916B" w:rsidR="007C0326" w:rsidRPr="00736EA1" w:rsidRDefault="00D919AB" w:rsidP="007C0326">
            <w:pPr>
              <w:pStyle w:val="TableCell"/>
              <w:rPr>
                <w:lang w:val="nb-NO"/>
              </w:rPr>
            </w:pPr>
            <w:r>
              <w:rPr>
                <w:lang w:val="nb-NO"/>
              </w:rPr>
              <w:t>&lt;Navn</w:t>
            </w:r>
            <w:r w:rsidR="00A13BF6">
              <w:rPr>
                <w:lang w:val="nb-NO"/>
              </w:rPr>
              <w:t>&gt;</w:t>
            </w:r>
          </w:p>
        </w:tc>
      </w:tr>
      <w:tr w:rsidR="007C0326" w:rsidRPr="00736EA1" w14:paraId="0F26C92C" w14:textId="77777777" w:rsidTr="007C0326">
        <w:tc>
          <w:tcPr>
            <w:tcW w:w="2800" w:type="dxa"/>
          </w:tcPr>
          <w:p w14:paraId="080239A9" w14:textId="2F779C9C" w:rsidR="007C0326" w:rsidRPr="00736EA1" w:rsidRDefault="007C0326" w:rsidP="007C0326">
            <w:pPr>
              <w:pStyle w:val="TableCell"/>
              <w:rPr>
                <w:lang w:val="nb-NO"/>
              </w:rPr>
            </w:pPr>
            <w:r w:rsidRPr="00736EA1">
              <w:rPr>
                <w:lang w:val="nb-NO"/>
              </w:rPr>
              <w:t>Vertsinstitutt</w:t>
            </w:r>
            <w:r w:rsidR="00E5145C">
              <w:rPr>
                <w:lang w:val="nb-NO"/>
              </w:rPr>
              <w:t xml:space="preserve"> (hub)</w:t>
            </w:r>
            <w:r w:rsidRPr="00736EA1">
              <w:rPr>
                <w:lang w:val="nb-NO"/>
              </w:rPr>
              <w:t>:</w:t>
            </w:r>
          </w:p>
        </w:tc>
        <w:tc>
          <w:tcPr>
            <w:tcW w:w="5763" w:type="dxa"/>
          </w:tcPr>
          <w:p w14:paraId="586AAAC9" w14:textId="268B6215" w:rsidR="007C0326" w:rsidRPr="00736EA1" w:rsidRDefault="00A13BF6" w:rsidP="007C0326">
            <w:pPr>
              <w:pStyle w:val="TableCell"/>
              <w:rPr>
                <w:lang w:val="nb-NO"/>
              </w:rPr>
            </w:pPr>
            <w:r>
              <w:rPr>
                <w:lang w:val="nb-NO"/>
              </w:rPr>
              <w:t>&lt;Institutt&gt;</w:t>
            </w:r>
          </w:p>
        </w:tc>
      </w:tr>
      <w:tr w:rsidR="007C0326" w:rsidRPr="00736EA1" w14:paraId="6C932A3C" w14:textId="77777777" w:rsidTr="007C0326">
        <w:tc>
          <w:tcPr>
            <w:tcW w:w="2800" w:type="dxa"/>
          </w:tcPr>
          <w:p w14:paraId="4F9CF7F1" w14:textId="1ABFC685" w:rsidR="007C0326" w:rsidRPr="00736EA1" w:rsidRDefault="007C0326" w:rsidP="007C0326">
            <w:pPr>
              <w:pStyle w:val="TableCell"/>
              <w:rPr>
                <w:lang w:val="nb-NO"/>
              </w:rPr>
            </w:pPr>
            <w:r w:rsidRPr="00736EA1">
              <w:rPr>
                <w:lang w:val="nb-NO"/>
              </w:rPr>
              <w:t>Samarbeidsparter</w:t>
            </w:r>
            <w:r w:rsidR="00E5145C">
              <w:rPr>
                <w:lang w:val="nb-NO"/>
              </w:rPr>
              <w:t xml:space="preserve"> (noder)</w:t>
            </w:r>
            <w:r w:rsidRPr="00736EA1">
              <w:rPr>
                <w:lang w:val="nb-NO"/>
              </w:rPr>
              <w:t>:</w:t>
            </w:r>
          </w:p>
        </w:tc>
        <w:tc>
          <w:tcPr>
            <w:tcW w:w="5763" w:type="dxa"/>
          </w:tcPr>
          <w:p w14:paraId="53E0A7D3" w14:textId="4C3E798C" w:rsidR="007C0326" w:rsidRPr="00736EA1" w:rsidRDefault="00A13BF6" w:rsidP="007C0326">
            <w:pPr>
              <w:pStyle w:val="TableCell"/>
              <w:rPr>
                <w:lang w:val="nb-NO"/>
              </w:rPr>
            </w:pPr>
            <w:r>
              <w:rPr>
                <w:lang w:val="nb-NO"/>
              </w:rPr>
              <w:t>&lt;Liste over aktuelle noder&gt;</w:t>
            </w:r>
          </w:p>
        </w:tc>
      </w:tr>
      <w:tr w:rsidR="007C0326" w:rsidRPr="00736EA1" w14:paraId="2D2E98A0" w14:textId="77777777" w:rsidTr="007C0326">
        <w:tc>
          <w:tcPr>
            <w:tcW w:w="2800" w:type="dxa"/>
          </w:tcPr>
          <w:p w14:paraId="5E0062E4" w14:textId="7FB8111A" w:rsidR="007C0326" w:rsidRPr="00736EA1" w:rsidRDefault="007C0326" w:rsidP="007C0326">
            <w:pPr>
              <w:pStyle w:val="TableCell"/>
              <w:rPr>
                <w:lang w:val="nb-NO"/>
              </w:rPr>
            </w:pPr>
            <w:r w:rsidRPr="00736EA1">
              <w:rPr>
                <w:lang w:val="nb-NO"/>
              </w:rPr>
              <w:t>Søknadsbeløp:</w:t>
            </w:r>
          </w:p>
        </w:tc>
        <w:tc>
          <w:tcPr>
            <w:tcW w:w="5763" w:type="dxa"/>
          </w:tcPr>
          <w:p w14:paraId="4FDEB0B9" w14:textId="31B5A30A" w:rsidR="007C0326" w:rsidRPr="00736EA1" w:rsidRDefault="007C0326" w:rsidP="007C0326">
            <w:pPr>
              <w:pStyle w:val="TableCell"/>
              <w:rPr>
                <w:lang w:val="nb-NO"/>
              </w:rPr>
            </w:pPr>
          </w:p>
        </w:tc>
      </w:tr>
      <w:tr w:rsidR="00736EA1" w:rsidRPr="00736EA1" w14:paraId="489BB35C" w14:textId="77777777" w:rsidTr="007C0326">
        <w:tc>
          <w:tcPr>
            <w:tcW w:w="2800" w:type="dxa"/>
          </w:tcPr>
          <w:p w14:paraId="7BD0587A" w14:textId="790D491C" w:rsidR="00736EA1" w:rsidRPr="00736EA1" w:rsidRDefault="002F5D7E" w:rsidP="007C0326">
            <w:pPr>
              <w:pStyle w:val="TableCell"/>
              <w:rPr>
                <w:lang w:val="nb-NO"/>
              </w:rPr>
            </w:pPr>
            <w:r>
              <w:rPr>
                <w:lang w:val="nb-NO"/>
              </w:rPr>
              <w:t>Søknads</w:t>
            </w:r>
            <w:r w:rsidR="00736EA1" w:rsidRPr="00736EA1">
              <w:rPr>
                <w:lang w:val="nb-NO"/>
              </w:rPr>
              <w:t>periode:</w:t>
            </w:r>
          </w:p>
        </w:tc>
        <w:tc>
          <w:tcPr>
            <w:tcW w:w="5763" w:type="dxa"/>
          </w:tcPr>
          <w:p w14:paraId="02DF3909" w14:textId="4CD8799B" w:rsidR="00736EA1" w:rsidRPr="00736EA1" w:rsidRDefault="00A13BF6" w:rsidP="002F5D7E">
            <w:pPr>
              <w:pStyle w:val="TableCell"/>
              <w:rPr>
                <w:lang w:val="nb-NO"/>
              </w:rPr>
            </w:pPr>
            <w:r>
              <w:rPr>
                <w:lang w:val="nb-NO"/>
              </w:rPr>
              <w:t>&lt;</w:t>
            </w:r>
            <w:r w:rsidR="00E1317F">
              <w:rPr>
                <w:lang w:val="nb-NO"/>
              </w:rPr>
              <w:t>Periode</w:t>
            </w:r>
            <w:r w:rsidR="002F5D7E">
              <w:rPr>
                <w:lang w:val="nb-NO"/>
              </w:rPr>
              <w:t>n det søkes om midler for</w:t>
            </w:r>
            <w:r>
              <w:rPr>
                <w:lang w:val="nb-NO"/>
              </w:rPr>
              <w:t>&gt;</w:t>
            </w:r>
          </w:p>
        </w:tc>
      </w:tr>
    </w:tbl>
    <w:p w14:paraId="5375029D" w14:textId="32887E7A" w:rsidR="007C0326" w:rsidRDefault="007C0326" w:rsidP="007C0326">
      <w:pPr>
        <w:pStyle w:val="Heading1"/>
      </w:pPr>
      <w:r>
        <w:t xml:space="preserve">1: </w:t>
      </w:r>
      <w:r w:rsidR="00A13BF6">
        <w:t>Formål og gevinster</w:t>
      </w:r>
    </w:p>
    <w:p w14:paraId="0E019976" w14:textId="02EE4FF5" w:rsidR="007C0326" w:rsidRPr="007C0326" w:rsidRDefault="007C0326" w:rsidP="007C0326">
      <w:pPr>
        <w:pStyle w:val="BodyText"/>
        <w:rPr>
          <w:b/>
        </w:rPr>
      </w:pPr>
      <w:r w:rsidRPr="007C0326">
        <w:rPr>
          <w:b/>
        </w:rPr>
        <w:t>1</w:t>
      </w:r>
      <w:r>
        <w:rPr>
          <w:b/>
        </w:rPr>
        <w:t>.1</w:t>
      </w:r>
      <w:r w:rsidRPr="007C0326">
        <w:rPr>
          <w:b/>
        </w:rPr>
        <w:t xml:space="preserve">: Hva er </w:t>
      </w:r>
      <w:r w:rsidR="00E86194">
        <w:rPr>
          <w:b/>
        </w:rPr>
        <w:t>for</w:t>
      </w:r>
      <w:r w:rsidRPr="007C0326">
        <w:rPr>
          <w:b/>
        </w:rPr>
        <w:t>måle</w:t>
      </w:r>
      <w:r w:rsidR="00E13B6F">
        <w:rPr>
          <w:b/>
        </w:rPr>
        <w:t>t</w:t>
      </w:r>
      <w:r w:rsidRPr="007C0326">
        <w:rPr>
          <w:b/>
        </w:rPr>
        <w:t>?</w:t>
      </w:r>
    </w:p>
    <w:p w14:paraId="0111643B" w14:textId="01523918" w:rsidR="007C0326" w:rsidRDefault="007C0326" w:rsidP="007C0326">
      <w:pPr>
        <w:pStyle w:val="BodyText2"/>
      </w:pPr>
      <w:r>
        <w:t>&lt;Kort bes</w:t>
      </w:r>
      <w:r w:rsidR="007B3ED1">
        <w:t>kr</w:t>
      </w:r>
      <w:r>
        <w:t>ivelse&gt;</w:t>
      </w:r>
    </w:p>
    <w:p w14:paraId="13136C92" w14:textId="184149C4" w:rsidR="007C0326" w:rsidRPr="007C0326" w:rsidRDefault="007C0326" w:rsidP="007C0326">
      <w:pPr>
        <w:pStyle w:val="BodyText"/>
        <w:rPr>
          <w:b/>
        </w:rPr>
      </w:pPr>
      <w:r>
        <w:rPr>
          <w:b/>
        </w:rPr>
        <w:t>1.2</w:t>
      </w:r>
      <w:r w:rsidRPr="007C0326">
        <w:rPr>
          <w:b/>
        </w:rPr>
        <w:t>: Hvilke</w:t>
      </w:r>
      <w:r w:rsidR="002F5D7E">
        <w:rPr>
          <w:b/>
        </w:rPr>
        <w:t>t</w:t>
      </w:r>
      <w:r w:rsidRPr="007C0326">
        <w:rPr>
          <w:b/>
        </w:rPr>
        <w:t xml:space="preserve"> kompetanse</w:t>
      </w:r>
      <w:r w:rsidR="00751B7D">
        <w:rPr>
          <w:b/>
        </w:rPr>
        <w:t>område</w:t>
      </w:r>
      <w:r w:rsidRPr="007C0326">
        <w:rPr>
          <w:b/>
        </w:rPr>
        <w:t xml:space="preserve"> </w:t>
      </w:r>
      <w:r>
        <w:rPr>
          <w:b/>
        </w:rPr>
        <w:t>skal dekkes</w:t>
      </w:r>
      <w:r w:rsidRPr="007C0326">
        <w:rPr>
          <w:b/>
        </w:rPr>
        <w:t>?</w:t>
      </w:r>
    </w:p>
    <w:p w14:paraId="4F45646F" w14:textId="4A64EE50" w:rsidR="007C0326" w:rsidRDefault="007C0326" w:rsidP="007C0326">
      <w:pPr>
        <w:pStyle w:val="BodyText2"/>
      </w:pPr>
      <w:r>
        <w:t>&lt;Kort bes</w:t>
      </w:r>
      <w:r w:rsidR="007B3ED1">
        <w:t>kr</w:t>
      </w:r>
      <w:r>
        <w:t>ivelse&gt;</w:t>
      </w:r>
    </w:p>
    <w:p w14:paraId="3B3C9818" w14:textId="5146AECD" w:rsidR="007C0326" w:rsidRPr="007C0326" w:rsidRDefault="007C0326" w:rsidP="007C0326">
      <w:pPr>
        <w:pStyle w:val="BodyText"/>
      </w:pPr>
      <w:r>
        <w:rPr>
          <w:b/>
        </w:rPr>
        <w:t>1.3</w:t>
      </w:r>
      <w:r w:rsidRPr="007C0326">
        <w:rPr>
          <w:b/>
        </w:rPr>
        <w:t xml:space="preserve">: Hvilke </w:t>
      </w:r>
      <w:r w:rsidR="00954DE5">
        <w:rPr>
          <w:b/>
        </w:rPr>
        <w:t>ressurs</w:t>
      </w:r>
      <w:r w:rsidR="00E13B6F">
        <w:rPr>
          <w:b/>
        </w:rPr>
        <w:t>-/eInfrastrukturbehov</w:t>
      </w:r>
      <w:r w:rsidR="00954DE5">
        <w:rPr>
          <w:b/>
        </w:rPr>
        <w:t xml:space="preserve"> </w:t>
      </w:r>
      <w:r>
        <w:rPr>
          <w:b/>
        </w:rPr>
        <w:t>skal dekkes</w:t>
      </w:r>
      <w:r w:rsidRPr="007C0326">
        <w:rPr>
          <w:b/>
        </w:rPr>
        <w:t>?</w:t>
      </w:r>
    </w:p>
    <w:p w14:paraId="1EA39B46" w14:textId="49E42AB1" w:rsidR="007C0326" w:rsidRDefault="007C0326" w:rsidP="007C0326">
      <w:pPr>
        <w:pStyle w:val="BodyText2"/>
      </w:pPr>
      <w:r>
        <w:t>&lt;Kort bes</w:t>
      </w:r>
      <w:r w:rsidR="007B3ED1">
        <w:t>kr</w:t>
      </w:r>
      <w:r>
        <w:t>ivelse&gt;</w:t>
      </w:r>
    </w:p>
    <w:p w14:paraId="6B336ECE" w14:textId="3968D2F5" w:rsidR="007C0326" w:rsidRDefault="007C0326" w:rsidP="007C0326">
      <w:pPr>
        <w:pStyle w:val="Heading1"/>
      </w:pPr>
      <w:r>
        <w:t>2: Organisering</w:t>
      </w:r>
    </w:p>
    <w:p w14:paraId="0B082306" w14:textId="2B56026E" w:rsidR="00A13BF6" w:rsidRDefault="00A13BF6" w:rsidP="00A13BF6">
      <w:pPr>
        <w:pStyle w:val="BodyText"/>
        <w:rPr>
          <w:b/>
        </w:rPr>
      </w:pPr>
      <w:r>
        <w:rPr>
          <w:b/>
        </w:rPr>
        <w:t>2.1: Hvem skal være ansvarlig leder?</w:t>
      </w:r>
    </w:p>
    <w:p w14:paraId="523441D2" w14:textId="77777777" w:rsidR="00A13BF6" w:rsidRDefault="00A13BF6" w:rsidP="00A13BF6">
      <w:pPr>
        <w:pStyle w:val="BodyText2"/>
      </w:pPr>
      <w:r>
        <w:t>&lt;Navn&gt;</w:t>
      </w:r>
    </w:p>
    <w:p w14:paraId="3306925C" w14:textId="3CC998F7" w:rsidR="00751B7D" w:rsidRDefault="00751B7D" w:rsidP="00751B7D">
      <w:pPr>
        <w:pStyle w:val="BodyText"/>
        <w:rPr>
          <w:b/>
        </w:rPr>
      </w:pPr>
      <w:r>
        <w:rPr>
          <w:b/>
        </w:rPr>
        <w:t>2.2: Hvor skal hub-en være lokalisert?</w:t>
      </w:r>
    </w:p>
    <w:p w14:paraId="1E29986F" w14:textId="1CFE0FE1" w:rsidR="00751B7D" w:rsidRPr="00751B7D" w:rsidRDefault="00751B7D" w:rsidP="00751B7D">
      <w:pPr>
        <w:pStyle w:val="BodyText2"/>
      </w:pPr>
      <w:r>
        <w:t>&lt;Sted&gt;</w:t>
      </w:r>
    </w:p>
    <w:p w14:paraId="2B28E4CF" w14:textId="417594C4" w:rsidR="007C0326" w:rsidRDefault="000105EE" w:rsidP="007C0326">
      <w:pPr>
        <w:pStyle w:val="BodyText"/>
        <w:rPr>
          <w:b/>
        </w:rPr>
      </w:pPr>
      <w:r>
        <w:rPr>
          <w:b/>
        </w:rPr>
        <w:t>2.3</w:t>
      </w:r>
      <w:r w:rsidR="007C0326">
        <w:rPr>
          <w:b/>
        </w:rPr>
        <w:t xml:space="preserve">: Hvilke forskningsgrupper, fagmiljøer </w:t>
      </w:r>
      <w:r w:rsidR="00E13B6F">
        <w:rPr>
          <w:b/>
        </w:rPr>
        <w:t xml:space="preserve">etc skal </w:t>
      </w:r>
      <w:r w:rsidR="007C0326">
        <w:rPr>
          <w:b/>
        </w:rPr>
        <w:t>inngå</w:t>
      </w:r>
      <w:r w:rsidR="00E13B6F">
        <w:rPr>
          <w:b/>
        </w:rPr>
        <w:t xml:space="preserve"> som noder</w:t>
      </w:r>
      <w:r w:rsidR="007C0326">
        <w:rPr>
          <w:b/>
        </w:rPr>
        <w:t>?</w:t>
      </w:r>
    </w:p>
    <w:p w14:paraId="58F1800E" w14:textId="4FD12DF1" w:rsidR="007C0326" w:rsidRDefault="007C0326" w:rsidP="007C0326">
      <w:pPr>
        <w:pStyle w:val="BodyText2"/>
      </w:pPr>
      <w:r>
        <w:t>&lt;Liste over aktuelle noder&gt;</w:t>
      </w:r>
    </w:p>
    <w:p w14:paraId="48854152" w14:textId="5B4E393D" w:rsidR="007C0326" w:rsidRDefault="000105EE" w:rsidP="007C0326">
      <w:pPr>
        <w:pStyle w:val="BodyText"/>
        <w:rPr>
          <w:b/>
        </w:rPr>
      </w:pPr>
      <w:r>
        <w:rPr>
          <w:b/>
        </w:rPr>
        <w:lastRenderedPageBreak/>
        <w:t>2.4</w:t>
      </w:r>
      <w:r w:rsidR="007C0326">
        <w:rPr>
          <w:b/>
        </w:rPr>
        <w:t>: H</w:t>
      </w:r>
      <w:r w:rsidR="00736EA1">
        <w:rPr>
          <w:b/>
        </w:rPr>
        <w:t>vordan skal arbeidet i organiseres?</w:t>
      </w:r>
    </w:p>
    <w:p w14:paraId="40134F9E" w14:textId="1ECCAB86" w:rsidR="00736EA1" w:rsidRDefault="00736EA1" w:rsidP="00736EA1">
      <w:pPr>
        <w:pStyle w:val="BodyText2"/>
      </w:pPr>
      <w:r>
        <w:t>&lt;Kort bes</w:t>
      </w:r>
      <w:r w:rsidR="007B3ED1">
        <w:t>kr</w:t>
      </w:r>
      <w:r>
        <w:t>ivelse&gt;</w:t>
      </w:r>
    </w:p>
    <w:p w14:paraId="6287A8D9" w14:textId="2F883E4A" w:rsidR="00736EA1" w:rsidRPr="00736EA1" w:rsidRDefault="000105EE" w:rsidP="00736EA1">
      <w:pPr>
        <w:pStyle w:val="BodyText"/>
        <w:rPr>
          <w:b/>
        </w:rPr>
      </w:pPr>
      <w:r>
        <w:rPr>
          <w:b/>
        </w:rPr>
        <w:t>2.5</w:t>
      </w:r>
      <w:r w:rsidR="00736EA1">
        <w:rPr>
          <w:b/>
        </w:rPr>
        <w:t>: Hvordan skal gevinstene videref</w:t>
      </w:r>
      <w:r w:rsidR="00A13BF6">
        <w:rPr>
          <w:b/>
        </w:rPr>
        <w:t>øres etter avvikling</w:t>
      </w:r>
      <w:r w:rsidR="00736EA1">
        <w:rPr>
          <w:b/>
        </w:rPr>
        <w:t>?</w:t>
      </w:r>
    </w:p>
    <w:p w14:paraId="096589BE" w14:textId="40EB0897" w:rsidR="00736EA1" w:rsidRDefault="00A13BF6" w:rsidP="00736EA1">
      <w:pPr>
        <w:pStyle w:val="BodyText2"/>
      </w:pPr>
      <w:r>
        <w:t xml:space="preserve">&lt;Kort om </w:t>
      </w:r>
      <w:r w:rsidR="00E1317F">
        <w:t>gevinstrealisering inkludert plan for datahåndtering</w:t>
      </w:r>
      <w:r w:rsidR="00736EA1">
        <w:t>&gt;</w:t>
      </w:r>
    </w:p>
    <w:p w14:paraId="3340FB9A" w14:textId="24F2D8E7" w:rsidR="00736EA1" w:rsidRDefault="00736EA1" w:rsidP="007B3ED1">
      <w:pPr>
        <w:pStyle w:val="Heading1"/>
      </w:pPr>
      <w:r>
        <w:t xml:space="preserve">3: </w:t>
      </w:r>
      <w:r w:rsidR="00A13BF6">
        <w:t>Budsjett</w:t>
      </w:r>
    </w:p>
    <w:tbl>
      <w:tblPr>
        <w:tblStyle w:val="TableGrid"/>
        <w:tblW w:w="8186" w:type="dxa"/>
        <w:tblLook w:val="04A0" w:firstRow="1" w:lastRow="0" w:firstColumn="1" w:lastColumn="0" w:noHBand="0" w:noVBand="1"/>
      </w:tblPr>
      <w:tblGrid>
        <w:gridCol w:w="2658"/>
        <w:gridCol w:w="1301"/>
        <w:gridCol w:w="1388"/>
        <w:gridCol w:w="1380"/>
        <w:gridCol w:w="1459"/>
      </w:tblGrid>
      <w:tr w:rsidR="00A13BF6" w:rsidRPr="007B3ED1" w14:paraId="40B270B3" w14:textId="46A1314A" w:rsidTr="00A13BF6">
        <w:tc>
          <w:tcPr>
            <w:tcW w:w="2658" w:type="dxa"/>
          </w:tcPr>
          <w:p w14:paraId="378F12CC" w14:textId="67974141" w:rsidR="00A13BF6" w:rsidRPr="007B3ED1" w:rsidRDefault="00A13BF6" w:rsidP="00A13BF6">
            <w:pPr>
              <w:pStyle w:val="TableHead"/>
              <w:rPr>
                <w:lang w:val="nb-NO"/>
              </w:rPr>
            </w:pPr>
            <w:r w:rsidRPr="007B3ED1">
              <w:rPr>
                <w:lang w:val="nb-NO"/>
              </w:rPr>
              <w:t>Inntekter:</w:t>
            </w:r>
          </w:p>
        </w:tc>
        <w:tc>
          <w:tcPr>
            <w:tcW w:w="1301" w:type="dxa"/>
          </w:tcPr>
          <w:p w14:paraId="06D0E9E4" w14:textId="455BF514" w:rsidR="00A13BF6" w:rsidRPr="007B3ED1" w:rsidRDefault="00A13BF6" w:rsidP="00A13BF6">
            <w:pPr>
              <w:pStyle w:val="TableHead"/>
              <w:jc w:val="right"/>
              <w:rPr>
                <w:lang w:val="nb-NO"/>
              </w:rPr>
            </w:pPr>
            <w:r w:rsidRPr="007B3ED1">
              <w:rPr>
                <w:lang w:val="nb-NO"/>
              </w:rPr>
              <w:t>2017:</w:t>
            </w:r>
          </w:p>
        </w:tc>
        <w:tc>
          <w:tcPr>
            <w:tcW w:w="1388" w:type="dxa"/>
          </w:tcPr>
          <w:p w14:paraId="17A971C6" w14:textId="73D5DE39" w:rsidR="00A13BF6" w:rsidRPr="007B3ED1" w:rsidRDefault="00A13BF6" w:rsidP="00A13BF6">
            <w:pPr>
              <w:pStyle w:val="TableHead"/>
              <w:jc w:val="right"/>
              <w:rPr>
                <w:lang w:val="nb-NO"/>
              </w:rPr>
            </w:pPr>
            <w:r w:rsidRPr="007B3ED1">
              <w:rPr>
                <w:lang w:val="nb-NO"/>
              </w:rPr>
              <w:t>2018:</w:t>
            </w:r>
          </w:p>
        </w:tc>
        <w:tc>
          <w:tcPr>
            <w:tcW w:w="1380" w:type="dxa"/>
          </w:tcPr>
          <w:p w14:paraId="5A7E7745" w14:textId="6EBB285D" w:rsidR="00A13BF6" w:rsidRPr="007B3ED1" w:rsidRDefault="00A13BF6" w:rsidP="00A13BF6">
            <w:pPr>
              <w:pStyle w:val="TableHead"/>
              <w:jc w:val="right"/>
              <w:rPr>
                <w:lang w:val="nb-NO"/>
              </w:rPr>
            </w:pPr>
            <w:r w:rsidRPr="007B3ED1">
              <w:rPr>
                <w:lang w:val="nb-NO"/>
              </w:rPr>
              <w:t>2019:</w:t>
            </w:r>
          </w:p>
        </w:tc>
        <w:tc>
          <w:tcPr>
            <w:tcW w:w="1459" w:type="dxa"/>
          </w:tcPr>
          <w:p w14:paraId="30ECB76E" w14:textId="06B4137A" w:rsidR="00A13BF6" w:rsidRPr="007B3ED1" w:rsidRDefault="00A13BF6" w:rsidP="00A13BF6">
            <w:pPr>
              <w:pStyle w:val="TableHead"/>
              <w:jc w:val="right"/>
              <w:rPr>
                <w:lang w:val="nb-NO"/>
              </w:rPr>
            </w:pPr>
            <w:r w:rsidRPr="007B3ED1">
              <w:rPr>
                <w:lang w:val="nb-NO"/>
              </w:rPr>
              <w:t>Sum:</w:t>
            </w:r>
          </w:p>
        </w:tc>
      </w:tr>
      <w:tr w:rsidR="00A13BF6" w:rsidRPr="007B3ED1" w14:paraId="2308F4CD" w14:textId="0445BEBF" w:rsidTr="00A13BF6">
        <w:tc>
          <w:tcPr>
            <w:tcW w:w="2658" w:type="dxa"/>
          </w:tcPr>
          <w:p w14:paraId="189A6CAE" w14:textId="30AF4B02" w:rsidR="00A13BF6" w:rsidRPr="007B3ED1" w:rsidRDefault="00A13BF6" w:rsidP="00A13BF6">
            <w:pPr>
              <w:pStyle w:val="TableCell"/>
              <w:rPr>
                <w:lang w:val="nb-NO"/>
              </w:rPr>
            </w:pPr>
            <w:r w:rsidRPr="007B3ED1">
              <w:rPr>
                <w:lang w:val="nb-NO"/>
              </w:rPr>
              <w:t>Fra fagrådet</w:t>
            </w:r>
          </w:p>
        </w:tc>
        <w:tc>
          <w:tcPr>
            <w:tcW w:w="1301" w:type="dxa"/>
          </w:tcPr>
          <w:p w14:paraId="77480708" w14:textId="2400FD7F" w:rsidR="00A13BF6" w:rsidRPr="007B3ED1" w:rsidRDefault="007B3ED1" w:rsidP="00A13BF6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8" w:type="dxa"/>
          </w:tcPr>
          <w:p w14:paraId="2142A41C" w14:textId="710AC987" w:rsidR="00A13BF6" w:rsidRPr="007B3ED1" w:rsidRDefault="007B3ED1" w:rsidP="00A13BF6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0" w:type="dxa"/>
          </w:tcPr>
          <w:p w14:paraId="149E96B9" w14:textId="127451E6" w:rsidR="00A13BF6" w:rsidRPr="007B3ED1" w:rsidRDefault="007B3ED1" w:rsidP="00A13BF6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459" w:type="dxa"/>
          </w:tcPr>
          <w:p w14:paraId="02B35951" w14:textId="46D026CB" w:rsidR="00A13BF6" w:rsidRPr="007B3ED1" w:rsidRDefault="007B3ED1" w:rsidP="00A13BF6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</w:tr>
      <w:tr w:rsidR="00A13BF6" w:rsidRPr="007B3ED1" w14:paraId="78D50562" w14:textId="3576272F" w:rsidTr="00A13BF6">
        <w:tc>
          <w:tcPr>
            <w:tcW w:w="2658" w:type="dxa"/>
          </w:tcPr>
          <w:p w14:paraId="29A41BCA" w14:textId="4ADD4E50" w:rsidR="00A13BF6" w:rsidRPr="007B3ED1" w:rsidRDefault="00A13BF6" w:rsidP="00A13BF6">
            <w:pPr>
              <w:pStyle w:val="TableCell"/>
              <w:rPr>
                <w:lang w:val="nb-NO"/>
              </w:rPr>
            </w:pPr>
            <w:r w:rsidRPr="007B3ED1">
              <w:rPr>
                <w:lang w:val="nb-NO"/>
              </w:rPr>
              <w:t>Egenfinansiering</w:t>
            </w:r>
          </w:p>
        </w:tc>
        <w:tc>
          <w:tcPr>
            <w:tcW w:w="1301" w:type="dxa"/>
          </w:tcPr>
          <w:p w14:paraId="17CADA85" w14:textId="084FB3BE" w:rsidR="00A13BF6" w:rsidRPr="007B3ED1" w:rsidRDefault="007B3ED1" w:rsidP="00A13BF6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8" w:type="dxa"/>
          </w:tcPr>
          <w:p w14:paraId="5C2DD464" w14:textId="7FADEECC" w:rsidR="00A13BF6" w:rsidRPr="007B3ED1" w:rsidRDefault="007B3ED1" w:rsidP="00A13BF6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0" w:type="dxa"/>
          </w:tcPr>
          <w:p w14:paraId="6539E362" w14:textId="2DC1A115" w:rsidR="00A13BF6" w:rsidRPr="007B3ED1" w:rsidRDefault="007B3ED1" w:rsidP="00A13BF6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459" w:type="dxa"/>
          </w:tcPr>
          <w:p w14:paraId="10C9F6BE" w14:textId="5061F11E" w:rsidR="00A13BF6" w:rsidRPr="007B3ED1" w:rsidRDefault="007B3ED1" w:rsidP="00A13BF6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</w:tr>
      <w:tr w:rsidR="00A13BF6" w:rsidRPr="007B3ED1" w14:paraId="4F11592F" w14:textId="2F0B9823" w:rsidTr="00A13BF6">
        <w:tc>
          <w:tcPr>
            <w:tcW w:w="2658" w:type="dxa"/>
          </w:tcPr>
          <w:p w14:paraId="1F3C7830" w14:textId="103B20E1" w:rsidR="00A13BF6" w:rsidRPr="007B3ED1" w:rsidRDefault="00A13BF6" w:rsidP="00A13BF6">
            <w:pPr>
              <w:pStyle w:val="TableCell"/>
              <w:rPr>
                <w:lang w:val="nb-NO"/>
              </w:rPr>
            </w:pPr>
            <w:r w:rsidRPr="007B3ED1">
              <w:rPr>
                <w:lang w:val="nb-NO"/>
              </w:rPr>
              <w:t>Annen finansiering</w:t>
            </w:r>
          </w:p>
        </w:tc>
        <w:tc>
          <w:tcPr>
            <w:tcW w:w="1301" w:type="dxa"/>
          </w:tcPr>
          <w:p w14:paraId="6DDB9F61" w14:textId="3FA10697" w:rsidR="00A13BF6" w:rsidRPr="007B3ED1" w:rsidRDefault="007B3ED1" w:rsidP="00A13BF6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8" w:type="dxa"/>
          </w:tcPr>
          <w:p w14:paraId="1D7E3331" w14:textId="0A871769" w:rsidR="00A13BF6" w:rsidRPr="007B3ED1" w:rsidRDefault="007B3ED1" w:rsidP="00A13BF6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0" w:type="dxa"/>
          </w:tcPr>
          <w:p w14:paraId="0D7EA875" w14:textId="56F63C4F" w:rsidR="00A13BF6" w:rsidRPr="007B3ED1" w:rsidRDefault="007B3ED1" w:rsidP="00A13BF6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459" w:type="dxa"/>
          </w:tcPr>
          <w:p w14:paraId="6AD84AA2" w14:textId="772A5A24" w:rsidR="00A13BF6" w:rsidRPr="007B3ED1" w:rsidRDefault="007B3ED1" w:rsidP="00A13BF6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</w:tr>
      <w:tr w:rsidR="00A13BF6" w:rsidRPr="007B3ED1" w14:paraId="3AB353AB" w14:textId="77777777" w:rsidTr="00A13BF6">
        <w:tc>
          <w:tcPr>
            <w:tcW w:w="2658" w:type="dxa"/>
          </w:tcPr>
          <w:p w14:paraId="77945E8E" w14:textId="5CABB037" w:rsidR="00A13BF6" w:rsidRPr="007B3ED1" w:rsidRDefault="00A13BF6" w:rsidP="007B3ED1">
            <w:pPr>
              <w:pStyle w:val="TableHead"/>
              <w:rPr>
                <w:lang w:val="nb-NO"/>
              </w:rPr>
            </w:pPr>
            <w:r w:rsidRPr="007B3ED1">
              <w:rPr>
                <w:lang w:val="nb-NO"/>
              </w:rPr>
              <w:t>Sum inntekter</w:t>
            </w:r>
            <w:r w:rsidR="007B3ED1" w:rsidRPr="007B3ED1">
              <w:rPr>
                <w:lang w:val="nb-NO"/>
              </w:rPr>
              <w:t>:</w:t>
            </w:r>
          </w:p>
        </w:tc>
        <w:tc>
          <w:tcPr>
            <w:tcW w:w="1301" w:type="dxa"/>
          </w:tcPr>
          <w:p w14:paraId="11FC548A" w14:textId="24F5C83C" w:rsidR="00A13BF6" w:rsidRPr="007B3ED1" w:rsidRDefault="007B3ED1" w:rsidP="007B3ED1">
            <w:pPr>
              <w:pStyle w:val="TableHead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8" w:type="dxa"/>
          </w:tcPr>
          <w:p w14:paraId="1843FBCA" w14:textId="5F1F5EBA" w:rsidR="00A13BF6" w:rsidRPr="007B3ED1" w:rsidRDefault="007B3ED1" w:rsidP="007B3ED1">
            <w:pPr>
              <w:pStyle w:val="TableHead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0" w:type="dxa"/>
          </w:tcPr>
          <w:p w14:paraId="031F3D11" w14:textId="7E113490" w:rsidR="00A13BF6" w:rsidRPr="007B3ED1" w:rsidRDefault="007B3ED1" w:rsidP="007B3ED1">
            <w:pPr>
              <w:pStyle w:val="TableHead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459" w:type="dxa"/>
          </w:tcPr>
          <w:p w14:paraId="60766FFE" w14:textId="14268AC6" w:rsidR="00A13BF6" w:rsidRPr="007B3ED1" w:rsidRDefault="007B3ED1" w:rsidP="007B3ED1">
            <w:pPr>
              <w:pStyle w:val="TableHead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</w:tr>
      <w:tr w:rsidR="00A13BF6" w:rsidRPr="007B3ED1" w14:paraId="2E058B27" w14:textId="77777777" w:rsidTr="00A13BF6">
        <w:tc>
          <w:tcPr>
            <w:tcW w:w="2658" w:type="dxa"/>
          </w:tcPr>
          <w:p w14:paraId="546158AA" w14:textId="0E0B2589" w:rsidR="00A13BF6" w:rsidRPr="007B3ED1" w:rsidRDefault="00A13BF6" w:rsidP="007B3ED1">
            <w:pPr>
              <w:pStyle w:val="TableHead"/>
              <w:rPr>
                <w:lang w:val="nb-NO"/>
              </w:rPr>
            </w:pPr>
            <w:r w:rsidRPr="007B3ED1">
              <w:rPr>
                <w:lang w:val="nb-NO"/>
              </w:rPr>
              <w:t>Utgifter</w:t>
            </w:r>
            <w:r w:rsidR="007B3ED1" w:rsidRPr="007B3ED1">
              <w:rPr>
                <w:lang w:val="nb-NO"/>
              </w:rPr>
              <w:t>:</w:t>
            </w:r>
          </w:p>
        </w:tc>
        <w:tc>
          <w:tcPr>
            <w:tcW w:w="1301" w:type="dxa"/>
          </w:tcPr>
          <w:p w14:paraId="35936586" w14:textId="77777777" w:rsidR="00A13BF6" w:rsidRPr="007B3ED1" w:rsidRDefault="00A13BF6" w:rsidP="007B3ED1">
            <w:pPr>
              <w:pStyle w:val="TableHead"/>
              <w:jc w:val="right"/>
              <w:rPr>
                <w:lang w:val="nb-NO"/>
              </w:rPr>
            </w:pPr>
          </w:p>
        </w:tc>
        <w:tc>
          <w:tcPr>
            <w:tcW w:w="1388" w:type="dxa"/>
          </w:tcPr>
          <w:p w14:paraId="72AA9181" w14:textId="77777777" w:rsidR="00A13BF6" w:rsidRPr="007B3ED1" w:rsidRDefault="00A13BF6" w:rsidP="007B3ED1">
            <w:pPr>
              <w:pStyle w:val="TableHead"/>
              <w:jc w:val="right"/>
              <w:rPr>
                <w:lang w:val="nb-NO"/>
              </w:rPr>
            </w:pPr>
          </w:p>
        </w:tc>
        <w:tc>
          <w:tcPr>
            <w:tcW w:w="1380" w:type="dxa"/>
          </w:tcPr>
          <w:p w14:paraId="149CFB2D" w14:textId="77777777" w:rsidR="00A13BF6" w:rsidRPr="007B3ED1" w:rsidRDefault="00A13BF6" w:rsidP="007B3ED1">
            <w:pPr>
              <w:pStyle w:val="TableHead"/>
              <w:jc w:val="right"/>
              <w:rPr>
                <w:lang w:val="nb-NO"/>
              </w:rPr>
            </w:pPr>
          </w:p>
        </w:tc>
        <w:tc>
          <w:tcPr>
            <w:tcW w:w="1459" w:type="dxa"/>
          </w:tcPr>
          <w:p w14:paraId="655CA3D2" w14:textId="77777777" w:rsidR="00A13BF6" w:rsidRPr="007B3ED1" w:rsidRDefault="00A13BF6" w:rsidP="007B3ED1">
            <w:pPr>
              <w:pStyle w:val="TableHead"/>
              <w:jc w:val="right"/>
              <w:rPr>
                <w:lang w:val="nb-NO"/>
              </w:rPr>
            </w:pPr>
          </w:p>
        </w:tc>
      </w:tr>
      <w:tr w:rsidR="00A13BF6" w:rsidRPr="007B3ED1" w14:paraId="3ED1A8B7" w14:textId="77777777" w:rsidTr="00A13BF6">
        <w:tc>
          <w:tcPr>
            <w:tcW w:w="2658" w:type="dxa"/>
          </w:tcPr>
          <w:p w14:paraId="766C8CB0" w14:textId="4EAA61B0" w:rsidR="00A13BF6" w:rsidRPr="007B3ED1" w:rsidRDefault="007B3ED1" w:rsidP="007B3ED1">
            <w:pPr>
              <w:pStyle w:val="TableCell"/>
              <w:rPr>
                <w:lang w:val="nb-NO"/>
              </w:rPr>
            </w:pPr>
            <w:r w:rsidRPr="007B3ED1">
              <w:rPr>
                <w:lang w:val="nb-NO"/>
              </w:rPr>
              <w:t>Løn</w:t>
            </w:r>
            <w:r>
              <w:rPr>
                <w:lang w:val="nb-NO"/>
              </w:rPr>
              <w:t>n</w:t>
            </w:r>
            <w:r w:rsidRPr="007B3ED1">
              <w:rPr>
                <w:lang w:val="nb-NO"/>
              </w:rPr>
              <w:t>smidler, frikjøp</w:t>
            </w:r>
          </w:p>
        </w:tc>
        <w:tc>
          <w:tcPr>
            <w:tcW w:w="1301" w:type="dxa"/>
          </w:tcPr>
          <w:p w14:paraId="3D5E2104" w14:textId="017430CD" w:rsidR="00A13BF6" w:rsidRPr="007B3ED1" w:rsidRDefault="007B3ED1" w:rsidP="007B3ED1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8" w:type="dxa"/>
          </w:tcPr>
          <w:p w14:paraId="5F2571A4" w14:textId="258EA174" w:rsidR="00A13BF6" w:rsidRPr="007B3ED1" w:rsidRDefault="007B3ED1" w:rsidP="007B3ED1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0" w:type="dxa"/>
          </w:tcPr>
          <w:p w14:paraId="3A857C97" w14:textId="5AA9A847" w:rsidR="00A13BF6" w:rsidRPr="007B3ED1" w:rsidRDefault="007B3ED1" w:rsidP="007B3ED1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459" w:type="dxa"/>
          </w:tcPr>
          <w:p w14:paraId="2E0988CB" w14:textId="38755E25" w:rsidR="00A13BF6" w:rsidRPr="007B3ED1" w:rsidRDefault="007B3ED1" w:rsidP="007B3ED1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</w:tr>
      <w:tr w:rsidR="007B3ED1" w:rsidRPr="007B3ED1" w14:paraId="164D2B3E" w14:textId="77777777" w:rsidTr="00A13BF6">
        <w:tc>
          <w:tcPr>
            <w:tcW w:w="2658" w:type="dxa"/>
          </w:tcPr>
          <w:p w14:paraId="3977C1F7" w14:textId="29809B21" w:rsidR="007B3ED1" w:rsidRPr="007B3ED1" w:rsidRDefault="007B3ED1" w:rsidP="007B3ED1">
            <w:pPr>
              <w:pStyle w:val="TableCell"/>
              <w:rPr>
                <w:lang w:val="nb-NO"/>
              </w:rPr>
            </w:pPr>
            <w:r w:rsidRPr="007B3ED1">
              <w:rPr>
                <w:lang w:val="nb-NO"/>
              </w:rPr>
              <w:t>Anskaffelser</w:t>
            </w:r>
          </w:p>
        </w:tc>
        <w:tc>
          <w:tcPr>
            <w:tcW w:w="1301" w:type="dxa"/>
          </w:tcPr>
          <w:p w14:paraId="4258E9C9" w14:textId="09A97973" w:rsidR="007B3ED1" w:rsidRPr="007B3ED1" w:rsidRDefault="007B3ED1" w:rsidP="007B3ED1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8" w:type="dxa"/>
          </w:tcPr>
          <w:p w14:paraId="680DA1AE" w14:textId="408FE771" w:rsidR="007B3ED1" w:rsidRPr="007B3ED1" w:rsidRDefault="007B3ED1" w:rsidP="007B3ED1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0" w:type="dxa"/>
          </w:tcPr>
          <w:p w14:paraId="6E006BFF" w14:textId="274F2DFA" w:rsidR="007B3ED1" w:rsidRPr="007B3ED1" w:rsidRDefault="007B3ED1" w:rsidP="007B3ED1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459" w:type="dxa"/>
          </w:tcPr>
          <w:p w14:paraId="213C0309" w14:textId="56EA5E80" w:rsidR="007B3ED1" w:rsidRPr="007B3ED1" w:rsidRDefault="007B3ED1" w:rsidP="007B3ED1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</w:tr>
      <w:tr w:rsidR="007B3ED1" w:rsidRPr="007B3ED1" w14:paraId="68E8A6B7" w14:textId="77777777" w:rsidTr="007B3ED1">
        <w:trPr>
          <w:trHeight w:val="426"/>
        </w:trPr>
        <w:tc>
          <w:tcPr>
            <w:tcW w:w="2658" w:type="dxa"/>
          </w:tcPr>
          <w:p w14:paraId="5B66FEAF" w14:textId="203C9199" w:rsidR="007B3ED1" w:rsidRPr="007B3ED1" w:rsidRDefault="007B3ED1" w:rsidP="007B3ED1">
            <w:pPr>
              <w:pStyle w:val="TableCell"/>
              <w:rPr>
                <w:lang w:val="nb-NO"/>
              </w:rPr>
            </w:pPr>
            <w:r w:rsidRPr="007B3ED1">
              <w:rPr>
                <w:lang w:val="nb-NO"/>
              </w:rPr>
              <w:t>Kompeta</w:t>
            </w:r>
            <w:r>
              <w:rPr>
                <w:lang w:val="nb-NO"/>
              </w:rPr>
              <w:t>n</w:t>
            </w:r>
            <w:r w:rsidRPr="007B3ED1">
              <w:rPr>
                <w:lang w:val="nb-NO"/>
              </w:rPr>
              <w:t>seutvikling</w:t>
            </w:r>
          </w:p>
        </w:tc>
        <w:tc>
          <w:tcPr>
            <w:tcW w:w="1301" w:type="dxa"/>
          </w:tcPr>
          <w:p w14:paraId="1945536C" w14:textId="5E40C2A8" w:rsidR="007B3ED1" w:rsidRPr="007B3ED1" w:rsidRDefault="007B3ED1" w:rsidP="007B3ED1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8" w:type="dxa"/>
          </w:tcPr>
          <w:p w14:paraId="139E1387" w14:textId="4D700F82" w:rsidR="007B3ED1" w:rsidRPr="007B3ED1" w:rsidRDefault="007B3ED1" w:rsidP="007B3ED1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0" w:type="dxa"/>
          </w:tcPr>
          <w:p w14:paraId="325FEBD9" w14:textId="4616D014" w:rsidR="007B3ED1" w:rsidRPr="007B3ED1" w:rsidRDefault="007B3ED1" w:rsidP="007B3ED1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459" w:type="dxa"/>
          </w:tcPr>
          <w:p w14:paraId="24E7BA73" w14:textId="221BB2AE" w:rsidR="007B3ED1" w:rsidRPr="007B3ED1" w:rsidRDefault="007B3ED1" w:rsidP="007B3ED1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</w:tr>
      <w:tr w:rsidR="007B3ED1" w:rsidRPr="00E13B6F" w14:paraId="34960C31" w14:textId="77777777" w:rsidTr="00A13BF6">
        <w:tc>
          <w:tcPr>
            <w:tcW w:w="2658" w:type="dxa"/>
          </w:tcPr>
          <w:p w14:paraId="2C2ED5B0" w14:textId="7B5E89E4" w:rsidR="007B3ED1" w:rsidRPr="00E13B6F" w:rsidRDefault="007B3ED1" w:rsidP="007B3ED1">
            <w:pPr>
              <w:pStyle w:val="TableCell"/>
              <w:rPr>
                <w:lang w:val="nb-NO"/>
              </w:rPr>
            </w:pPr>
            <w:r w:rsidRPr="00E13B6F">
              <w:rPr>
                <w:lang w:val="nb-NO"/>
              </w:rPr>
              <w:t>Andre utgifter</w:t>
            </w:r>
          </w:p>
        </w:tc>
        <w:tc>
          <w:tcPr>
            <w:tcW w:w="1301" w:type="dxa"/>
          </w:tcPr>
          <w:p w14:paraId="1BC88307" w14:textId="35A5FDE0" w:rsidR="007B3ED1" w:rsidRPr="00E13B6F" w:rsidRDefault="007B3ED1" w:rsidP="007B3ED1">
            <w:pPr>
              <w:pStyle w:val="TableCell"/>
              <w:jc w:val="right"/>
              <w:rPr>
                <w:lang w:val="nb-NO"/>
              </w:rPr>
            </w:pPr>
            <w:r w:rsidRPr="00E13B6F">
              <w:rPr>
                <w:lang w:val="nb-NO"/>
              </w:rPr>
              <w:t xml:space="preserve"> kr</w:t>
            </w:r>
          </w:p>
        </w:tc>
        <w:tc>
          <w:tcPr>
            <w:tcW w:w="1388" w:type="dxa"/>
          </w:tcPr>
          <w:p w14:paraId="76575EF5" w14:textId="4A5B7166" w:rsidR="007B3ED1" w:rsidRPr="00E13B6F" w:rsidRDefault="007B3ED1" w:rsidP="007B3ED1">
            <w:pPr>
              <w:pStyle w:val="TableCell"/>
              <w:jc w:val="right"/>
              <w:rPr>
                <w:lang w:val="nb-NO"/>
              </w:rPr>
            </w:pPr>
            <w:r w:rsidRPr="00E13B6F">
              <w:rPr>
                <w:lang w:val="nb-NO"/>
              </w:rPr>
              <w:t xml:space="preserve"> kr</w:t>
            </w:r>
          </w:p>
        </w:tc>
        <w:tc>
          <w:tcPr>
            <w:tcW w:w="1380" w:type="dxa"/>
          </w:tcPr>
          <w:p w14:paraId="10E2DEC8" w14:textId="52EBCA0A" w:rsidR="007B3ED1" w:rsidRPr="00E13B6F" w:rsidRDefault="007B3ED1" w:rsidP="007B3ED1">
            <w:pPr>
              <w:pStyle w:val="TableCell"/>
              <w:jc w:val="right"/>
              <w:rPr>
                <w:lang w:val="nb-NO"/>
              </w:rPr>
            </w:pPr>
            <w:r w:rsidRPr="00E13B6F">
              <w:rPr>
                <w:lang w:val="nb-NO"/>
              </w:rPr>
              <w:t xml:space="preserve"> kr</w:t>
            </w:r>
          </w:p>
        </w:tc>
        <w:tc>
          <w:tcPr>
            <w:tcW w:w="1459" w:type="dxa"/>
          </w:tcPr>
          <w:p w14:paraId="6A896935" w14:textId="74593370" w:rsidR="007B3ED1" w:rsidRPr="00E13B6F" w:rsidRDefault="007B3ED1" w:rsidP="007B3ED1">
            <w:pPr>
              <w:pStyle w:val="TableCell"/>
              <w:jc w:val="right"/>
              <w:rPr>
                <w:lang w:val="nb-NO"/>
              </w:rPr>
            </w:pPr>
            <w:r w:rsidRPr="00E13B6F">
              <w:rPr>
                <w:lang w:val="nb-NO"/>
              </w:rPr>
              <w:t xml:space="preserve"> kr</w:t>
            </w:r>
          </w:p>
        </w:tc>
      </w:tr>
      <w:tr w:rsidR="007B3ED1" w:rsidRPr="00E13B6F" w14:paraId="26542B7F" w14:textId="77777777" w:rsidTr="00A13BF6">
        <w:tc>
          <w:tcPr>
            <w:tcW w:w="2658" w:type="dxa"/>
          </w:tcPr>
          <w:p w14:paraId="62D9AAF7" w14:textId="06157D9C" w:rsidR="007B3ED1" w:rsidRPr="00E13B6F" w:rsidRDefault="007B3ED1" w:rsidP="007B3ED1">
            <w:pPr>
              <w:pStyle w:val="TableHead"/>
              <w:rPr>
                <w:lang w:val="nb-NO"/>
              </w:rPr>
            </w:pPr>
            <w:r w:rsidRPr="00E13B6F">
              <w:rPr>
                <w:lang w:val="nb-NO"/>
              </w:rPr>
              <w:t>Sum utgifter:</w:t>
            </w:r>
          </w:p>
        </w:tc>
        <w:tc>
          <w:tcPr>
            <w:tcW w:w="1301" w:type="dxa"/>
          </w:tcPr>
          <w:p w14:paraId="5380B73F" w14:textId="589EECB2" w:rsidR="007B3ED1" w:rsidRPr="00E13B6F" w:rsidRDefault="007B3ED1" w:rsidP="007B3ED1">
            <w:pPr>
              <w:pStyle w:val="TableHead"/>
              <w:jc w:val="right"/>
              <w:rPr>
                <w:lang w:val="nb-NO"/>
              </w:rPr>
            </w:pPr>
            <w:r w:rsidRPr="00E13B6F">
              <w:rPr>
                <w:lang w:val="nb-NO"/>
              </w:rPr>
              <w:t xml:space="preserve"> kr</w:t>
            </w:r>
          </w:p>
        </w:tc>
        <w:tc>
          <w:tcPr>
            <w:tcW w:w="1388" w:type="dxa"/>
          </w:tcPr>
          <w:p w14:paraId="0C02CCD9" w14:textId="3800EE7B" w:rsidR="007B3ED1" w:rsidRPr="00E13B6F" w:rsidRDefault="007B3ED1" w:rsidP="007B3ED1">
            <w:pPr>
              <w:pStyle w:val="TableHead"/>
              <w:jc w:val="right"/>
              <w:rPr>
                <w:lang w:val="nb-NO"/>
              </w:rPr>
            </w:pPr>
            <w:r w:rsidRPr="00E13B6F">
              <w:rPr>
                <w:lang w:val="nb-NO"/>
              </w:rPr>
              <w:t xml:space="preserve"> kr</w:t>
            </w:r>
          </w:p>
        </w:tc>
        <w:tc>
          <w:tcPr>
            <w:tcW w:w="1380" w:type="dxa"/>
          </w:tcPr>
          <w:p w14:paraId="627955F4" w14:textId="3B807639" w:rsidR="007B3ED1" w:rsidRPr="00E13B6F" w:rsidRDefault="007B3ED1" w:rsidP="007B3ED1">
            <w:pPr>
              <w:pStyle w:val="TableHead"/>
              <w:jc w:val="right"/>
              <w:rPr>
                <w:lang w:val="nb-NO"/>
              </w:rPr>
            </w:pPr>
            <w:r w:rsidRPr="00E13B6F">
              <w:rPr>
                <w:lang w:val="nb-NO"/>
              </w:rPr>
              <w:t xml:space="preserve"> kr</w:t>
            </w:r>
          </w:p>
        </w:tc>
        <w:tc>
          <w:tcPr>
            <w:tcW w:w="1459" w:type="dxa"/>
          </w:tcPr>
          <w:p w14:paraId="63E36986" w14:textId="3CA17C88" w:rsidR="007B3ED1" w:rsidRPr="00E13B6F" w:rsidRDefault="007B3ED1" w:rsidP="007B3ED1">
            <w:pPr>
              <w:pStyle w:val="TableHead"/>
              <w:jc w:val="right"/>
              <w:rPr>
                <w:lang w:val="nb-NO"/>
              </w:rPr>
            </w:pPr>
            <w:r w:rsidRPr="00E13B6F">
              <w:rPr>
                <w:lang w:val="nb-NO"/>
              </w:rPr>
              <w:t>.kr</w:t>
            </w:r>
          </w:p>
        </w:tc>
      </w:tr>
    </w:tbl>
    <w:p w14:paraId="1377D203" w14:textId="429B2E3A" w:rsidR="007B3ED1" w:rsidRDefault="007B3ED1" w:rsidP="00FD5F28">
      <w:pPr>
        <w:pStyle w:val="ListBullet"/>
        <w:numPr>
          <w:ilvl w:val="0"/>
          <w:numId w:val="0"/>
        </w:numPr>
      </w:pPr>
    </w:p>
    <w:p w14:paraId="13B56672" w14:textId="5FAB232A" w:rsidR="00E1317F" w:rsidRDefault="00E1317F" w:rsidP="00E1317F">
      <w:pPr>
        <w:pStyle w:val="Heading1"/>
      </w:pPr>
      <w:r>
        <w:t>4: Vedlegg</w:t>
      </w:r>
    </w:p>
    <w:p w14:paraId="3127D1DF" w14:textId="1375514A" w:rsidR="00E1317F" w:rsidRPr="00E1317F" w:rsidRDefault="00E1317F" w:rsidP="00E1317F">
      <w:pPr>
        <w:pStyle w:val="BodyText"/>
      </w:pPr>
      <w:r>
        <w:t>Vedlagt følge</w:t>
      </w:r>
      <w:r w:rsidR="003B05B4">
        <w:t>r støttebrev fra &lt;vertsinstitusjon</w:t>
      </w:r>
      <w:bookmarkStart w:id="0" w:name="_GoBack"/>
      <w:bookmarkEnd w:id="0"/>
      <w:r>
        <w:t>&gt;.</w:t>
      </w:r>
    </w:p>
    <w:sectPr w:rsidR="00E1317F" w:rsidRPr="00E1317F" w:rsidSect="00755B7C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814" w:right="1134" w:bottom="2268" w:left="2268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8A3FF7" w14:textId="77777777" w:rsidR="00625177" w:rsidRDefault="00625177" w:rsidP="006F2626">
      <w:r>
        <w:separator/>
      </w:r>
    </w:p>
  </w:endnote>
  <w:endnote w:type="continuationSeparator" w:id="0">
    <w:p w14:paraId="466CEF17" w14:textId="77777777" w:rsidR="00625177" w:rsidRDefault="00625177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432FC5" w14:textId="77777777" w:rsidR="000F107A" w:rsidRPr="004416D1" w:rsidRDefault="000F107A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0F107A" w:rsidRPr="00296BD0" w14:paraId="665165C5" w14:textId="77777777" w:rsidTr="00B140A0">
      <w:trPr>
        <w:trHeight w:hRule="exact" w:val="1180"/>
      </w:trPr>
      <w:tc>
        <w:tcPr>
          <w:tcW w:w="7229" w:type="dxa"/>
        </w:tcPr>
        <w:p w14:paraId="556D89EE" w14:textId="77777777" w:rsidR="000F107A" w:rsidRPr="00296BD0" w:rsidRDefault="000F107A" w:rsidP="0088787A">
          <w:pPr>
            <w:pStyle w:val="Footer"/>
          </w:pPr>
        </w:p>
      </w:tc>
    </w:tr>
  </w:tbl>
  <w:p w14:paraId="5BBA2F80" w14:textId="05DBB0D8" w:rsidR="000F107A" w:rsidRPr="00296BD0" w:rsidRDefault="000F107A" w:rsidP="000A425B">
    <w:pPr>
      <w:pStyle w:val="Footer"/>
      <w:tabs>
        <w:tab w:val="clear" w:pos="4536"/>
        <w:tab w:val="clear" w:pos="9072"/>
        <w:tab w:val="left" w:pos="4269"/>
      </w:tabs>
      <w:ind w:firstLine="2836"/>
    </w:pPr>
    <w:r>
      <w:rPr>
        <w:b/>
        <w:noProof/>
        <w:szCs w:val="18"/>
        <w:lang w:val="en-GB" w:eastAsia="zh-CN"/>
      </w:rPr>
      <w:drawing>
        <wp:anchor distT="0" distB="0" distL="114300" distR="114300" simplePos="0" relativeHeight="251656704" behindDoc="1" locked="0" layoutInCell="1" allowOverlap="1" wp14:anchorId="530EFD0C" wp14:editId="010E9D37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61934C" w14:textId="77777777" w:rsidR="00625177" w:rsidRDefault="00625177" w:rsidP="006F2626">
      <w:r>
        <w:separator/>
      </w:r>
    </w:p>
  </w:footnote>
  <w:footnote w:type="continuationSeparator" w:id="0">
    <w:p w14:paraId="067AF965" w14:textId="77777777" w:rsidR="00625177" w:rsidRDefault="00625177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AA81C9" w14:textId="7A5C0BE9" w:rsidR="000F107A" w:rsidRPr="0088787A" w:rsidRDefault="000F107A" w:rsidP="0088787A">
    <w:pPr>
      <w:pStyle w:val="Header"/>
      <w:rPr>
        <w:rStyle w:val="PageNumber"/>
      </w:rPr>
    </w:pPr>
    <w:r>
      <w:rPr>
        <w:noProof/>
        <w:lang w:val="en-GB" w:eastAsia="zh-CN"/>
      </w:rPr>
      <w:drawing>
        <wp:anchor distT="0" distB="0" distL="114300" distR="114300" simplePos="0" relativeHeight="251655680" behindDoc="1" locked="1" layoutInCell="1" allowOverlap="1" wp14:anchorId="3C0ED1C8" wp14:editId="1F92ADBD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88787A">
      <w:rPr>
        <w:rStyle w:val="PageNumber"/>
      </w:rPr>
      <w:t xml:space="preserve">Side </w:t>
    </w:r>
    <w:r w:rsidRPr="0088787A">
      <w:rPr>
        <w:rStyle w:val="PageNumber"/>
      </w:rPr>
      <w:fldChar w:fldCharType="begin"/>
    </w:r>
    <w:r w:rsidRPr="0088787A">
      <w:rPr>
        <w:rStyle w:val="PageNumber"/>
      </w:rPr>
      <w:instrText xml:space="preserve"> PAGE   \* MERGEFORMAT </w:instrText>
    </w:r>
    <w:r w:rsidRPr="0088787A">
      <w:rPr>
        <w:rStyle w:val="PageNumber"/>
      </w:rPr>
      <w:fldChar w:fldCharType="separate"/>
    </w:r>
    <w:r w:rsidR="003B05B4">
      <w:rPr>
        <w:rStyle w:val="PageNumber"/>
        <w:noProof/>
      </w:rPr>
      <w:t>2</w:t>
    </w:r>
    <w:r w:rsidRPr="0088787A"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6799"/>
      <w:gridCol w:w="957"/>
    </w:tblGrid>
    <w:tr w:rsidR="000F107A" w:rsidRPr="00CB1F83" w14:paraId="74886D90" w14:textId="77777777" w:rsidTr="006371C5">
      <w:trPr>
        <w:trHeight w:val="504"/>
      </w:trPr>
      <w:tc>
        <w:tcPr>
          <w:tcW w:w="7791" w:type="dxa"/>
        </w:tcPr>
        <w:p w14:paraId="7F11E83F" w14:textId="77777777" w:rsidR="000F107A" w:rsidRDefault="000F107A" w:rsidP="0088787A">
          <w:pPr>
            <w:pStyle w:val="Header"/>
          </w:pPr>
          <w:r w:rsidRPr="00A6739A">
            <w:rPr>
              <w:noProof/>
              <w:lang w:val="en-GB" w:eastAsia="zh-CN"/>
            </w:rPr>
            <w:drawing>
              <wp:anchor distT="0" distB="0" distL="114300" distR="114300" simplePos="0" relativeHeight="251659776" behindDoc="1" locked="1" layoutInCell="1" allowOverlap="1" wp14:anchorId="591FFB75" wp14:editId="3AFEA28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t>Universitetet i Oslo</w:t>
          </w:r>
        </w:p>
        <w:p w14:paraId="51F78087" w14:textId="679A68FB" w:rsidR="00064E8D" w:rsidRPr="00A6739A" w:rsidRDefault="006371C5" w:rsidP="0088787A">
          <w:pPr>
            <w:pStyle w:val="Header"/>
          </w:pPr>
          <w:r>
            <w:t>Fagråd for eInfrastruktur</w:t>
          </w:r>
        </w:p>
      </w:tc>
      <w:tc>
        <w:tcPr>
          <w:tcW w:w="0" w:type="auto"/>
        </w:tcPr>
        <w:p w14:paraId="1F0A987B" w14:textId="77777777" w:rsidR="000F107A" w:rsidRPr="00A6739A" w:rsidRDefault="000F107A" w:rsidP="0088787A">
          <w:pPr>
            <w:pStyle w:val="Header"/>
          </w:pPr>
        </w:p>
      </w:tc>
    </w:tr>
    <w:tr w:rsidR="000F107A" w14:paraId="2247BDD3" w14:textId="77777777" w:rsidTr="005F6C42">
      <w:tc>
        <w:tcPr>
          <w:tcW w:w="8890" w:type="dxa"/>
          <w:gridSpan w:val="2"/>
        </w:tcPr>
        <w:p w14:paraId="30E02712" w14:textId="29BA5E45" w:rsidR="000F107A" w:rsidRDefault="000F107A" w:rsidP="0088787A">
          <w:pPr>
            <w:pStyle w:val="Header"/>
          </w:pPr>
        </w:p>
      </w:tc>
    </w:tr>
  </w:tbl>
  <w:p w14:paraId="354A0ACA" w14:textId="77777777" w:rsidR="000F107A" w:rsidRPr="00AA7420" w:rsidRDefault="000F107A" w:rsidP="00DF5F8A">
    <w:pPr>
      <w:pStyle w:val="Header"/>
      <w:rPr>
        <w:rFonts w:ascii="Georgia" w:hAnsi="Georgia"/>
      </w:rPr>
    </w:pPr>
    <w:r>
      <w:rPr>
        <w:rFonts w:ascii="Georgia" w:hAnsi="Georgia"/>
        <w:noProof/>
        <w:lang w:val="en-GB" w:eastAsia="zh-CN"/>
      </w:rPr>
      <w:drawing>
        <wp:anchor distT="0" distB="0" distL="114300" distR="114300" simplePos="0" relativeHeight="251658752" behindDoc="1" locked="1" layoutInCell="1" allowOverlap="1" wp14:anchorId="55ACF106" wp14:editId="66A75BED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val="en-GB" w:eastAsia="zh-CN"/>
      </w:rPr>
      <w:drawing>
        <wp:anchor distT="0" distB="0" distL="114300" distR="114300" simplePos="0" relativeHeight="251657728" behindDoc="1" locked="1" layoutInCell="1" allowOverlap="1" wp14:anchorId="3D7E90C1" wp14:editId="3B84070B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6CD458D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BDAE6F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F3AA6C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07E072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F42A81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051AF1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29FAEA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A934CA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2AC8AE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24B6CCDA"/>
    <w:lvl w:ilvl="0">
      <w:start w:val="1"/>
      <w:numFmt w:val="decimal"/>
      <w:pStyle w:val="ListNumber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</w:abstractNum>
  <w:abstractNum w:abstractNumId="10">
    <w:nsid w:val="FFFFFF89"/>
    <w:multiLevelType w:val="singleLevel"/>
    <w:tmpl w:val="DE2245E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>
    <w:nsid w:val="01776275"/>
    <w:multiLevelType w:val="multilevel"/>
    <w:tmpl w:val="BBDED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1B36FC1"/>
    <w:multiLevelType w:val="hybridMultilevel"/>
    <w:tmpl w:val="32C86DB6"/>
    <w:lvl w:ilvl="0" w:tplc="EEC6B026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BA84D52"/>
    <w:multiLevelType w:val="hybridMultilevel"/>
    <w:tmpl w:val="FEEC64BC"/>
    <w:lvl w:ilvl="0" w:tplc="6D1C4F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D372941"/>
    <w:multiLevelType w:val="hybridMultilevel"/>
    <w:tmpl w:val="9A983B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D4364B3"/>
    <w:multiLevelType w:val="hybridMultilevel"/>
    <w:tmpl w:val="FD2043A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111F03CE"/>
    <w:multiLevelType w:val="multilevel"/>
    <w:tmpl w:val="3A3EC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45A7A42"/>
    <w:multiLevelType w:val="hybridMultilevel"/>
    <w:tmpl w:val="A08E07A0"/>
    <w:lvl w:ilvl="0" w:tplc="DA9A024C">
      <w:numFmt w:val="bullet"/>
      <w:lvlText w:val="-"/>
      <w:lvlJc w:val="left"/>
      <w:pPr>
        <w:ind w:left="4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>
    <w:nsid w:val="17986176"/>
    <w:multiLevelType w:val="hybridMultilevel"/>
    <w:tmpl w:val="817281E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1B6B0A25"/>
    <w:multiLevelType w:val="multilevel"/>
    <w:tmpl w:val="9B129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C506ABD"/>
    <w:multiLevelType w:val="multilevel"/>
    <w:tmpl w:val="2A964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ED04F23"/>
    <w:multiLevelType w:val="multilevel"/>
    <w:tmpl w:val="7DDCC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7593673"/>
    <w:multiLevelType w:val="multilevel"/>
    <w:tmpl w:val="53704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DE81DCA"/>
    <w:multiLevelType w:val="hybridMultilevel"/>
    <w:tmpl w:val="1DCC7100"/>
    <w:lvl w:ilvl="0" w:tplc="EEC6B026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F9D2463"/>
    <w:multiLevelType w:val="hybridMultilevel"/>
    <w:tmpl w:val="5AF02D56"/>
    <w:lvl w:ilvl="0" w:tplc="81A889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5A0E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3A9C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5277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804C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F621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9008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90A6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A659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DD23E25"/>
    <w:multiLevelType w:val="multilevel"/>
    <w:tmpl w:val="48AA2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"/>
      <w:lvlJc w:val="left"/>
      <w:pPr>
        <w:ind w:left="1545" w:hanging="46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6ED16C9"/>
    <w:multiLevelType w:val="multilevel"/>
    <w:tmpl w:val="224623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7">
    <w:nsid w:val="571C03BF"/>
    <w:multiLevelType w:val="multilevel"/>
    <w:tmpl w:val="CDD0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72A1CA2"/>
    <w:multiLevelType w:val="hybridMultilevel"/>
    <w:tmpl w:val="1A6CF87E"/>
    <w:lvl w:ilvl="0" w:tplc="0776A8A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2278BF8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5210866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7C1CA6A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B2E80D8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766A247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F950F35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22183AF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806E5CA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9">
    <w:nsid w:val="669E125B"/>
    <w:multiLevelType w:val="hybridMultilevel"/>
    <w:tmpl w:val="26EA3434"/>
    <w:lvl w:ilvl="0" w:tplc="045EEE6C">
      <w:numFmt w:val="bullet"/>
      <w:lvlText w:val="-"/>
      <w:lvlJc w:val="left"/>
      <w:pPr>
        <w:ind w:left="720" w:hanging="360"/>
      </w:pPr>
      <w:rPr>
        <w:rFonts w:ascii="Georgia" w:eastAsia="Calibri" w:hAnsi="Georgi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350E69"/>
    <w:multiLevelType w:val="multilevel"/>
    <w:tmpl w:val="1AB63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524E77"/>
    <w:multiLevelType w:val="hybridMultilevel"/>
    <w:tmpl w:val="ECCA9DE2"/>
    <w:lvl w:ilvl="0" w:tplc="6D1C4F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CF42B5"/>
    <w:multiLevelType w:val="multilevel"/>
    <w:tmpl w:val="B40E014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>
    <w:nsid w:val="6B474F39"/>
    <w:multiLevelType w:val="multilevel"/>
    <w:tmpl w:val="0C520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099708B"/>
    <w:multiLevelType w:val="multilevel"/>
    <w:tmpl w:val="00A4E5DE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35">
    <w:nsid w:val="71F638CA"/>
    <w:multiLevelType w:val="multilevel"/>
    <w:tmpl w:val="00A4E5DE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36">
    <w:nsid w:val="72FD153E"/>
    <w:multiLevelType w:val="multilevel"/>
    <w:tmpl w:val="AE161B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76211741"/>
    <w:multiLevelType w:val="hybridMultilevel"/>
    <w:tmpl w:val="6070361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8D42D1A"/>
    <w:multiLevelType w:val="multilevel"/>
    <w:tmpl w:val="877636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795466E0"/>
    <w:multiLevelType w:val="multilevel"/>
    <w:tmpl w:val="EB20C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D9F13FF"/>
    <w:multiLevelType w:val="hybridMultilevel"/>
    <w:tmpl w:val="9AB0F354"/>
    <w:lvl w:ilvl="0" w:tplc="7DF22FE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126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8E5E7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C2DE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B6C6D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0E0B1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3E7F2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36C60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8A642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2"/>
  </w:num>
  <w:num w:numId="2">
    <w:abstractNumId w:val="33"/>
  </w:num>
  <w:num w:numId="3">
    <w:abstractNumId w:val="26"/>
  </w:num>
  <w:num w:numId="4">
    <w:abstractNumId w:val="25"/>
  </w:num>
  <w:num w:numId="5">
    <w:abstractNumId w:val="30"/>
  </w:num>
  <w:num w:numId="6">
    <w:abstractNumId w:val="20"/>
  </w:num>
  <w:num w:numId="7">
    <w:abstractNumId w:val="21"/>
  </w:num>
  <w:num w:numId="8">
    <w:abstractNumId w:val="40"/>
  </w:num>
  <w:num w:numId="9">
    <w:abstractNumId w:val="37"/>
  </w:num>
  <w:num w:numId="10">
    <w:abstractNumId w:val="32"/>
  </w:num>
  <w:num w:numId="11">
    <w:abstractNumId w:val="28"/>
  </w:num>
  <w:num w:numId="12">
    <w:abstractNumId w:val="24"/>
  </w:num>
  <w:num w:numId="13">
    <w:abstractNumId w:val="17"/>
  </w:num>
  <w:num w:numId="14">
    <w:abstractNumId w:val="19"/>
  </w:num>
  <w:num w:numId="15">
    <w:abstractNumId w:val="27"/>
  </w:num>
  <w:num w:numId="16">
    <w:abstractNumId w:val="16"/>
  </w:num>
  <w:num w:numId="17">
    <w:abstractNumId w:val="39"/>
  </w:num>
  <w:num w:numId="18">
    <w:abstractNumId w:val="40"/>
  </w:num>
  <w:num w:numId="19">
    <w:abstractNumId w:val="14"/>
  </w:num>
  <w:num w:numId="20">
    <w:abstractNumId w:val="23"/>
  </w:num>
  <w:num w:numId="21">
    <w:abstractNumId w:val="12"/>
  </w:num>
  <w:num w:numId="22">
    <w:abstractNumId w:val="10"/>
  </w:num>
  <w:num w:numId="23">
    <w:abstractNumId w:val="10"/>
  </w:num>
  <w:num w:numId="24">
    <w:abstractNumId w:val="9"/>
  </w:num>
  <w:num w:numId="25">
    <w:abstractNumId w:val="9"/>
  </w:num>
  <w:num w:numId="26">
    <w:abstractNumId w:val="9"/>
    <w:lvlOverride w:ilvl="0">
      <w:startOverride w:val="1"/>
    </w:lvlOverride>
  </w:num>
  <w:num w:numId="27">
    <w:abstractNumId w:val="36"/>
  </w:num>
  <w:num w:numId="28">
    <w:abstractNumId w:val="35"/>
  </w:num>
  <w:num w:numId="29">
    <w:abstractNumId w:val="38"/>
  </w:num>
  <w:num w:numId="30">
    <w:abstractNumId w:val="0"/>
  </w:num>
  <w:num w:numId="31">
    <w:abstractNumId w:val="1"/>
  </w:num>
  <w:num w:numId="32">
    <w:abstractNumId w:val="2"/>
  </w:num>
  <w:num w:numId="33">
    <w:abstractNumId w:val="3"/>
  </w:num>
  <w:num w:numId="34">
    <w:abstractNumId w:val="4"/>
  </w:num>
  <w:num w:numId="35">
    <w:abstractNumId w:val="5"/>
  </w:num>
  <w:num w:numId="36">
    <w:abstractNumId w:val="6"/>
  </w:num>
  <w:num w:numId="37">
    <w:abstractNumId w:val="7"/>
  </w:num>
  <w:num w:numId="38">
    <w:abstractNumId w:val="8"/>
  </w:num>
  <w:num w:numId="39">
    <w:abstractNumId w:val="11"/>
  </w:num>
  <w:num w:numId="40">
    <w:abstractNumId w:val="9"/>
    <w:lvlOverride w:ilvl="0">
      <w:startOverride w:val="1"/>
    </w:lvlOverride>
  </w:num>
  <w:num w:numId="41">
    <w:abstractNumId w:val="31"/>
  </w:num>
  <w:num w:numId="42">
    <w:abstractNumId w:val="13"/>
  </w:num>
  <w:num w:numId="43">
    <w:abstractNumId w:val="18"/>
  </w:num>
  <w:num w:numId="44">
    <w:abstractNumId w:val="34"/>
  </w:num>
  <w:num w:numId="45">
    <w:abstractNumId w:val="15"/>
  </w:num>
  <w:num w:numId="4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7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46E"/>
    <w:rsid w:val="00001A7D"/>
    <w:rsid w:val="000105EE"/>
    <w:rsid w:val="000174DA"/>
    <w:rsid w:val="00021EE8"/>
    <w:rsid w:val="000224E2"/>
    <w:rsid w:val="00022590"/>
    <w:rsid w:val="00025304"/>
    <w:rsid w:val="00032347"/>
    <w:rsid w:val="00032B3C"/>
    <w:rsid w:val="000342E7"/>
    <w:rsid w:val="000354C7"/>
    <w:rsid w:val="00041C7C"/>
    <w:rsid w:val="00044EF4"/>
    <w:rsid w:val="00046335"/>
    <w:rsid w:val="00051671"/>
    <w:rsid w:val="000532F9"/>
    <w:rsid w:val="00053CF0"/>
    <w:rsid w:val="00055185"/>
    <w:rsid w:val="000569EA"/>
    <w:rsid w:val="00064E8D"/>
    <w:rsid w:val="000669A0"/>
    <w:rsid w:val="000711C4"/>
    <w:rsid w:val="00072229"/>
    <w:rsid w:val="00075AE5"/>
    <w:rsid w:val="000838D4"/>
    <w:rsid w:val="000921BC"/>
    <w:rsid w:val="00096637"/>
    <w:rsid w:val="000A425B"/>
    <w:rsid w:val="000B0B14"/>
    <w:rsid w:val="000B68D6"/>
    <w:rsid w:val="000B6BE2"/>
    <w:rsid w:val="000C23AD"/>
    <w:rsid w:val="000C5ED5"/>
    <w:rsid w:val="000C74C4"/>
    <w:rsid w:val="000D50D1"/>
    <w:rsid w:val="000E2CB3"/>
    <w:rsid w:val="000E3311"/>
    <w:rsid w:val="000E66F6"/>
    <w:rsid w:val="000E6790"/>
    <w:rsid w:val="000E7259"/>
    <w:rsid w:val="000F107A"/>
    <w:rsid w:val="000F4C66"/>
    <w:rsid w:val="000F5F24"/>
    <w:rsid w:val="000F60EC"/>
    <w:rsid w:val="001065B2"/>
    <w:rsid w:val="001100B2"/>
    <w:rsid w:val="00112ECB"/>
    <w:rsid w:val="00117EFD"/>
    <w:rsid w:val="00120162"/>
    <w:rsid w:val="0012024D"/>
    <w:rsid w:val="00121A68"/>
    <w:rsid w:val="001231AA"/>
    <w:rsid w:val="001253D2"/>
    <w:rsid w:val="00126EF9"/>
    <w:rsid w:val="00134BB2"/>
    <w:rsid w:val="001361DC"/>
    <w:rsid w:val="00140969"/>
    <w:rsid w:val="00145753"/>
    <w:rsid w:val="00146C6C"/>
    <w:rsid w:val="00147EC9"/>
    <w:rsid w:val="00153B79"/>
    <w:rsid w:val="00155E6F"/>
    <w:rsid w:val="0016697A"/>
    <w:rsid w:val="001676AA"/>
    <w:rsid w:val="00167EA7"/>
    <w:rsid w:val="00170244"/>
    <w:rsid w:val="00174BF1"/>
    <w:rsid w:val="00177C94"/>
    <w:rsid w:val="0018044F"/>
    <w:rsid w:val="0018071D"/>
    <w:rsid w:val="00183585"/>
    <w:rsid w:val="0018505C"/>
    <w:rsid w:val="001861DA"/>
    <w:rsid w:val="0019292F"/>
    <w:rsid w:val="00195F82"/>
    <w:rsid w:val="00196730"/>
    <w:rsid w:val="001968BE"/>
    <w:rsid w:val="001969C4"/>
    <w:rsid w:val="001A43FF"/>
    <w:rsid w:val="001A5E0E"/>
    <w:rsid w:val="001A63F3"/>
    <w:rsid w:val="001A6FAC"/>
    <w:rsid w:val="001B37F0"/>
    <w:rsid w:val="001B389C"/>
    <w:rsid w:val="001B3AAB"/>
    <w:rsid w:val="001C3144"/>
    <w:rsid w:val="001C4FA0"/>
    <w:rsid w:val="001C53D1"/>
    <w:rsid w:val="001C70E7"/>
    <w:rsid w:val="001D3EA6"/>
    <w:rsid w:val="001E07B6"/>
    <w:rsid w:val="001E1FD6"/>
    <w:rsid w:val="001E4D00"/>
    <w:rsid w:val="001E6D5C"/>
    <w:rsid w:val="001F2CDA"/>
    <w:rsid w:val="001F36D3"/>
    <w:rsid w:val="001F3D00"/>
    <w:rsid w:val="001F5914"/>
    <w:rsid w:val="00200CF3"/>
    <w:rsid w:val="00201362"/>
    <w:rsid w:val="00202A26"/>
    <w:rsid w:val="00203485"/>
    <w:rsid w:val="00204F25"/>
    <w:rsid w:val="00205D73"/>
    <w:rsid w:val="0020706A"/>
    <w:rsid w:val="00212A67"/>
    <w:rsid w:val="00213118"/>
    <w:rsid w:val="00215A6D"/>
    <w:rsid w:val="00224B9E"/>
    <w:rsid w:val="0022689E"/>
    <w:rsid w:val="00227632"/>
    <w:rsid w:val="002308E6"/>
    <w:rsid w:val="002323DF"/>
    <w:rsid w:val="00241BE0"/>
    <w:rsid w:val="00241FE6"/>
    <w:rsid w:val="002431D7"/>
    <w:rsid w:val="00245C77"/>
    <w:rsid w:val="00251223"/>
    <w:rsid w:val="002535E6"/>
    <w:rsid w:val="00255709"/>
    <w:rsid w:val="00261A25"/>
    <w:rsid w:val="00263832"/>
    <w:rsid w:val="00264504"/>
    <w:rsid w:val="0026518B"/>
    <w:rsid w:val="002659D3"/>
    <w:rsid w:val="00266DE4"/>
    <w:rsid w:val="00270883"/>
    <w:rsid w:val="00270914"/>
    <w:rsid w:val="00271A2A"/>
    <w:rsid w:val="00271EBB"/>
    <w:rsid w:val="0027481C"/>
    <w:rsid w:val="002800FE"/>
    <w:rsid w:val="002815B9"/>
    <w:rsid w:val="00284F0B"/>
    <w:rsid w:val="002851F2"/>
    <w:rsid w:val="002910DA"/>
    <w:rsid w:val="00291796"/>
    <w:rsid w:val="00296BD0"/>
    <w:rsid w:val="00297781"/>
    <w:rsid w:val="002A4945"/>
    <w:rsid w:val="002A664E"/>
    <w:rsid w:val="002A6D1E"/>
    <w:rsid w:val="002A6F1B"/>
    <w:rsid w:val="002B09A6"/>
    <w:rsid w:val="002B1154"/>
    <w:rsid w:val="002B1771"/>
    <w:rsid w:val="002B3577"/>
    <w:rsid w:val="002B45F7"/>
    <w:rsid w:val="002B6098"/>
    <w:rsid w:val="002B6C24"/>
    <w:rsid w:val="002B6C9C"/>
    <w:rsid w:val="002C0398"/>
    <w:rsid w:val="002C1BB8"/>
    <w:rsid w:val="002C227F"/>
    <w:rsid w:val="002C64AF"/>
    <w:rsid w:val="002C6B16"/>
    <w:rsid w:val="002D16B2"/>
    <w:rsid w:val="002D220C"/>
    <w:rsid w:val="002D40B8"/>
    <w:rsid w:val="002E27E1"/>
    <w:rsid w:val="002E4536"/>
    <w:rsid w:val="002E47D7"/>
    <w:rsid w:val="002E52AC"/>
    <w:rsid w:val="002F0A82"/>
    <w:rsid w:val="002F1161"/>
    <w:rsid w:val="002F2440"/>
    <w:rsid w:val="002F4F99"/>
    <w:rsid w:val="002F5D7E"/>
    <w:rsid w:val="002F6468"/>
    <w:rsid w:val="003057E5"/>
    <w:rsid w:val="0030647E"/>
    <w:rsid w:val="0030762E"/>
    <w:rsid w:val="003129FC"/>
    <w:rsid w:val="003151E4"/>
    <w:rsid w:val="003155C6"/>
    <w:rsid w:val="003157B3"/>
    <w:rsid w:val="0031726D"/>
    <w:rsid w:val="0031741E"/>
    <w:rsid w:val="0032624D"/>
    <w:rsid w:val="0032641E"/>
    <w:rsid w:val="00326DE7"/>
    <w:rsid w:val="0032771E"/>
    <w:rsid w:val="00330ACC"/>
    <w:rsid w:val="00331ABD"/>
    <w:rsid w:val="00332A21"/>
    <w:rsid w:val="003338E6"/>
    <w:rsid w:val="003343D8"/>
    <w:rsid w:val="00334F6D"/>
    <w:rsid w:val="00335132"/>
    <w:rsid w:val="00340EA5"/>
    <w:rsid w:val="0035146E"/>
    <w:rsid w:val="00351912"/>
    <w:rsid w:val="00351A82"/>
    <w:rsid w:val="0035451D"/>
    <w:rsid w:val="00360B6C"/>
    <w:rsid w:val="003620B9"/>
    <w:rsid w:val="00362C0F"/>
    <w:rsid w:val="003645CF"/>
    <w:rsid w:val="00371CEC"/>
    <w:rsid w:val="00371E7A"/>
    <w:rsid w:val="003766BD"/>
    <w:rsid w:val="0037728A"/>
    <w:rsid w:val="00381B02"/>
    <w:rsid w:val="0038383C"/>
    <w:rsid w:val="0038567C"/>
    <w:rsid w:val="00385FD5"/>
    <w:rsid w:val="00386070"/>
    <w:rsid w:val="00390450"/>
    <w:rsid w:val="00391498"/>
    <w:rsid w:val="00393415"/>
    <w:rsid w:val="0039431E"/>
    <w:rsid w:val="00397F85"/>
    <w:rsid w:val="003A0F65"/>
    <w:rsid w:val="003A1574"/>
    <w:rsid w:val="003A3C67"/>
    <w:rsid w:val="003A7014"/>
    <w:rsid w:val="003A733F"/>
    <w:rsid w:val="003B05B4"/>
    <w:rsid w:val="003B315C"/>
    <w:rsid w:val="003B36B1"/>
    <w:rsid w:val="003B4B8A"/>
    <w:rsid w:val="003B6434"/>
    <w:rsid w:val="003C387B"/>
    <w:rsid w:val="003C77F5"/>
    <w:rsid w:val="003D2634"/>
    <w:rsid w:val="003D4ADD"/>
    <w:rsid w:val="003D7785"/>
    <w:rsid w:val="003E1705"/>
    <w:rsid w:val="003E4B34"/>
    <w:rsid w:val="003E4FCD"/>
    <w:rsid w:val="003E5F6C"/>
    <w:rsid w:val="004008F0"/>
    <w:rsid w:val="004110E5"/>
    <w:rsid w:val="00411550"/>
    <w:rsid w:val="00412561"/>
    <w:rsid w:val="00412F1F"/>
    <w:rsid w:val="0041388F"/>
    <w:rsid w:val="004176D7"/>
    <w:rsid w:val="00420BDF"/>
    <w:rsid w:val="004213D6"/>
    <w:rsid w:val="00421BC8"/>
    <w:rsid w:val="00426B57"/>
    <w:rsid w:val="00432910"/>
    <w:rsid w:val="0043448F"/>
    <w:rsid w:val="004347B0"/>
    <w:rsid w:val="004416D1"/>
    <w:rsid w:val="00442769"/>
    <w:rsid w:val="00442F10"/>
    <w:rsid w:val="00443DF8"/>
    <w:rsid w:val="0044639D"/>
    <w:rsid w:val="00447508"/>
    <w:rsid w:val="004657BC"/>
    <w:rsid w:val="00471DAC"/>
    <w:rsid w:val="00472B07"/>
    <w:rsid w:val="00472B98"/>
    <w:rsid w:val="00473646"/>
    <w:rsid w:val="00483FE9"/>
    <w:rsid w:val="00484810"/>
    <w:rsid w:val="0048497E"/>
    <w:rsid w:val="00485ABD"/>
    <w:rsid w:val="00486C23"/>
    <w:rsid w:val="00491BB3"/>
    <w:rsid w:val="004A1052"/>
    <w:rsid w:val="004A39E0"/>
    <w:rsid w:val="004A4A91"/>
    <w:rsid w:val="004A5B46"/>
    <w:rsid w:val="004B0B47"/>
    <w:rsid w:val="004B35FE"/>
    <w:rsid w:val="004B6046"/>
    <w:rsid w:val="004B7D3A"/>
    <w:rsid w:val="004C0053"/>
    <w:rsid w:val="004D63A6"/>
    <w:rsid w:val="004D7812"/>
    <w:rsid w:val="004E10D2"/>
    <w:rsid w:val="004E3E7B"/>
    <w:rsid w:val="004E69B4"/>
    <w:rsid w:val="004F0E69"/>
    <w:rsid w:val="004F2BA7"/>
    <w:rsid w:val="004F44DB"/>
    <w:rsid w:val="005021B4"/>
    <w:rsid w:val="005024F8"/>
    <w:rsid w:val="00503DE0"/>
    <w:rsid w:val="00503FD6"/>
    <w:rsid w:val="00507BAE"/>
    <w:rsid w:val="0051239B"/>
    <w:rsid w:val="00512879"/>
    <w:rsid w:val="00517587"/>
    <w:rsid w:val="005210FB"/>
    <w:rsid w:val="00523BCB"/>
    <w:rsid w:val="00524AA4"/>
    <w:rsid w:val="00530FAF"/>
    <w:rsid w:val="0053482F"/>
    <w:rsid w:val="00534A40"/>
    <w:rsid w:val="0053637A"/>
    <w:rsid w:val="005440DE"/>
    <w:rsid w:val="00544B08"/>
    <w:rsid w:val="00546A2E"/>
    <w:rsid w:val="00555487"/>
    <w:rsid w:val="00555AD5"/>
    <w:rsid w:val="00556ECF"/>
    <w:rsid w:val="0055733F"/>
    <w:rsid w:val="005669BB"/>
    <w:rsid w:val="00572454"/>
    <w:rsid w:val="00574517"/>
    <w:rsid w:val="005747FB"/>
    <w:rsid w:val="005774B8"/>
    <w:rsid w:val="005775EB"/>
    <w:rsid w:val="00577BD6"/>
    <w:rsid w:val="00580FC4"/>
    <w:rsid w:val="00582B29"/>
    <w:rsid w:val="00584635"/>
    <w:rsid w:val="0058601D"/>
    <w:rsid w:val="00587A24"/>
    <w:rsid w:val="005948E9"/>
    <w:rsid w:val="00597B8F"/>
    <w:rsid w:val="005A18C4"/>
    <w:rsid w:val="005A27C7"/>
    <w:rsid w:val="005A45D4"/>
    <w:rsid w:val="005B4EDA"/>
    <w:rsid w:val="005B7BE1"/>
    <w:rsid w:val="005C2738"/>
    <w:rsid w:val="005C4EF6"/>
    <w:rsid w:val="005D1E46"/>
    <w:rsid w:val="005D28E7"/>
    <w:rsid w:val="005D5DA6"/>
    <w:rsid w:val="005D7592"/>
    <w:rsid w:val="005E0D18"/>
    <w:rsid w:val="005E0F94"/>
    <w:rsid w:val="005E1A8E"/>
    <w:rsid w:val="005E2C99"/>
    <w:rsid w:val="005E2D43"/>
    <w:rsid w:val="005E3CFD"/>
    <w:rsid w:val="005F24A8"/>
    <w:rsid w:val="005F6C42"/>
    <w:rsid w:val="00600A0D"/>
    <w:rsid w:val="00601F3F"/>
    <w:rsid w:val="00603379"/>
    <w:rsid w:val="00605067"/>
    <w:rsid w:val="0060545A"/>
    <w:rsid w:val="006070A5"/>
    <w:rsid w:val="00612D99"/>
    <w:rsid w:val="006165C5"/>
    <w:rsid w:val="00617E5C"/>
    <w:rsid w:val="0062009C"/>
    <w:rsid w:val="00621624"/>
    <w:rsid w:val="006245BB"/>
    <w:rsid w:val="00624A1D"/>
    <w:rsid w:val="00625177"/>
    <w:rsid w:val="00625311"/>
    <w:rsid w:val="0062639A"/>
    <w:rsid w:val="00627E5D"/>
    <w:rsid w:val="00630C2C"/>
    <w:rsid w:val="00631D29"/>
    <w:rsid w:val="00634A64"/>
    <w:rsid w:val="0063546E"/>
    <w:rsid w:val="0063694A"/>
    <w:rsid w:val="00637134"/>
    <w:rsid w:val="006371C5"/>
    <w:rsid w:val="00646674"/>
    <w:rsid w:val="00646C8D"/>
    <w:rsid w:val="00646FA7"/>
    <w:rsid w:val="0064718E"/>
    <w:rsid w:val="006513AB"/>
    <w:rsid w:val="006549BC"/>
    <w:rsid w:val="00656A2D"/>
    <w:rsid w:val="006621E2"/>
    <w:rsid w:val="00662C11"/>
    <w:rsid w:val="0066336B"/>
    <w:rsid w:val="006655E1"/>
    <w:rsid w:val="00671B30"/>
    <w:rsid w:val="00672B19"/>
    <w:rsid w:val="00673EF1"/>
    <w:rsid w:val="00680277"/>
    <w:rsid w:val="006866EA"/>
    <w:rsid w:val="00687808"/>
    <w:rsid w:val="006910C3"/>
    <w:rsid w:val="00695E8A"/>
    <w:rsid w:val="0069665C"/>
    <w:rsid w:val="00696724"/>
    <w:rsid w:val="0069792F"/>
    <w:rsid w:val="006A403B"/>
    <w:rsid w:val="006A472C"/>
    <w:rsid w:val="006A5C01"/>
    <w:rsid w:val="006B295D"/>
    <w:rsid w:val="006B2A25"/>
    <w:rsid w:val="006C3080"/>
    <w:rsid w:val="006C39AF"/>
    <w:rsid w:val="006C4552"/>
    <w:rsid w:val="006C4B3E"/>
    <w:rsid w:val="006C6851"/>
    <w:rsid w:val="006D126F"/>
    <w:rsid w:val="006D6784"/>
    <w:rsid w:val="006E1877"/>
    <w:rsid w:val="006E1BDE"/>
    <w:rsid w:val="006E1BE4"/>
    <w:rsid w:val="006E5355"/>
    <w:rsid w:val="006E60DD"/>
    <w:rsid w:val="006F17DA"/>
    <w:rsid w:val="006F2626"/>
    <w:rsid w:val="006F5413"/>
    <w:rsid w:val="00706812"/>
    <w:rsid w:val="00707411"/>
    <w:rsid w:val="007115BE"/>
    <w:rsid w:val="00711DF7"/>
    <w:rsid w:val="007165D3"/>
    <w:rsid w:val="007177FA"/>
    <w:rsid w:val="0072108B"/>
    <w:rsid w:val="007227B2"/>
    <w:rsid w:val="0073178C"/>
    <w:rsid w:val="007322A0"/>
    <w:rsid w:val="00736EA1"/>
    <w:rsid w:val="00737299"/>
    <w:rsid w:val="00737E2C"/>
    <w:rsid w:val="00743AC7"/>
    <w:rsid w:val="00743B3F"/>
    <w:rsid w:val="00744E76"/>
    <w:rsid w:val="007466D3"/>
    <w:rsid w:val="00751529"/>
    <w:rsid w:val="00751B7D"/>
    <w:rsid w:val="00753165"/>
    <w:rsid w:val="00754390"/>
    <w:rsid w:val="00755B7C"/>
    <w:rsid w:val="007570E7"/>
    <w:rsid w:val="00762E07"/>
    <w:rsid w:val="0076588D"/>
    <w:rsid w:val="007669CD"/>
    <w:rsid w:val="00767405"/>
    <w:rsid w:val="007747AB"/>
    <w:rsid w:val="00780F5D"/>
    <w:rsid w:val="00783D0C"/>
    <w:rsid w:val="00783F9F"/>
    <w:rsid w:val="00786388"/>
    <w:rsid w:val="0079398F"/>
    <w:rsid w:val="007A05FD"/>
    <w:rsid w:val="007A1956"/>
    <w:rsid w:val="007A3980"/>
    <w:rsid w:val="007A3AFE"/>
    <w:rsid w:val="007A5E67"/>
    <w:rsid w:val="007A6309"/>
    <w:rsid w:val="007A6D3E"/>
    <w:rsid w:val="007B3ED1"/>
    <w:rsid w:val="007C0326"/>
    <w:rsid w:val="007C1C08"/>
    <w:rsid w:val="007C548C"/>
    <w:rsid w:val="007C6305"/>
    <w:rsid w:val="007C7058"/>
    <w:rsid w:val="007D1292"/>
    <w:rsid w:val="007D4064"/>
    <w:rsid w:val="007D58F5"/>
    <w:rsid w:val="007D6A5C"/>
    <w:rsid w:val="007D7C7A"/>
    <w:rsid w:val="007E4DBD"/>
    <w:rsid w:val="007E5442"/>
    <w:rsid w:val="007E626D"/>
    <w:rsid w:val="007E6647"/>
    <w:rsid w:val="007E6A0F"/>
    <w:rsid w:val="007F0428"/>
    <w:rsid w:val="007F1A02"/>
    <w:rsid w:val="007F240E"/>
    <w:rsid w:val="007F5FEE"/>
    <w:rsid w:val="007F6806"/>
    <w:rsid w:val="00804A6B"/>
    <w:rsid w:val="00810940"/>
    <w:rsid w:val="008146D7"/>
    <w:rsid w:val="008211AC"/>
    <w:rsid w:val="00821B6B"/>
    <w:rsid w:val="00825212"/>
    <w:rsid w:val="00827148"/>
    <w:rsid w:val="0083251B"/>
    <w:rsid w:val="008369D3"/>
    <w:rsid w:val="0084118E"/>
    <w:rsid w:val="0084128C"/>
    <w:rsid w:val="008460A1"/>
    <w:rsid w:val="008465FA"/>
    <w:rsid w:val="008501AC"/>
    <w:rsid w:val="00851BF9"/>
    <w:rsid w:val="00852808"/>
    <w:rsid w:val="00856A20"/>
    <w:rsid w:val="00857B7A"/>
    <w:rsid w:val="00860128"/>
    <w:rsid w:val="00865923"/>
    <w:rsid w:val="00870CD8"/>
    <w:rsid w:val="0087111C"/>
    <w:rsid w:val="00871689"/>
    <w:rsid w:val="0087333B"/>
    <w:rsid w:val="008766DC"/>
    <w:rsid w:val="00876C7C"/>
    <w:rsid w:val="008779A2"/>
    <w:rsid w:val="00880573"/>
    <w:rsid w:val="008823F9"/>
    <w:rsid w:val="00882523"/>
    <w:rsid w:val="00883A2A"/>
    <w:rsid w:val="00884835"/>
    <w:rsid w:val="0088787A"/>
    <w:rsid w:val="00894102"/>
    <w:rsid w:val="0089527D"/>
    <w:rsid w:val="008963E3"/>
    <w:rsid w:val="008972ED"/>
    <w:rsid w:val="008A3886"/>
    <w:rsid w:val="008A4C54"/>
    <w:rsid w:val="008B3093"/>
    <w:rsid w:val="008B4103"/>
    <w:rsid w:val="008B7372"/>
    <w:rsid w:val="008C1E85"/>
    <w:rsid w:val="008C3135"/>
    <w:rsid w:val="008C43B7"/>
    <w:rsid w:val="008C623B"/>
    <w:rsid w:val="008C6ABC"/>
    <w:rsid w:val="008D4F3B"/>
    <w:rsid w:val="008D547F"/>
    <w:rsid w:val="008E124C"/>
    <w:rsid w:val="008E4DA4"/>
    <w:rsid w:val="008E67A5"/>
    <w:rsid w:val="008F3D88"/>
    <w:rsid w:val="008F4CA8"/>
    <w:rsid w:val="00900188"/>
    <w:rsid w:val="009043E6"/>
    <w:rsid w:val="009109E4"/>
    <w:rsid w:val="00913A84"/>
    <w:rsid w:val="009144A1"/>
    <w:rsid w:val="00914C49"/>
    <w:rsid w:val="0091588A"/>
    <w:rsid w:val="00921DBC"/>
    <w:rsid w:val="009239F7"/>
    <w:rsid w:val="00925044"/>
    <w:rsid w:val="00925DCF"/>
    <w:rsid w:val="00932FA4"/>
    <w:rsid w:val="009368A7"/>
    <w:rsid w:val="009415FE"/>
    <w:rsid w:val="00945766"/>
    <w:rsid w:val="0094599D"/>
    <w:rsid w:val="009471ED"/>
    <w:rsid w:val="00947296"/>
    <w:rsid w:val="0095053A"/>
    <w:rsid w:val="00954A2D"/>
    <w:rsid w:val="00954DE5"/>
    <w:rsid w:val="0096155B"/>
    <w:rsid w:val="009707B6"/>
    <w:rsid w:val="00982A88"/>
    <w:rsid w:val="0098368C"/>
    <w:rsid w:val="00985D9C"/>
    <w:rsid w:val="00995CD0"/>
    <w:rsid w:val="009969EF"/>
    <w:rsid w:val="009A13AD"/>
    <w:rsid w:val="009A27DD"/>
    <w:rsid w:val="009A2881"/>
    <w:rsid w:val="009A4881"/>
    <w:rsid w:val="009A702C"/>
    <w:rsid w:val="009B23D5"/>
    <w:rsid w:val="009B6EB2"/>
    <w:rsid w:val="009C56C1"/>
    <w:rsid w:val="009C5CF5"/>
    <w:rsid w:val="009C6BDB"/>
    <w:rsid w:val="009D1149"/>
    <w:rsid w:val="009D3D51"/>
    <w:rsid w:val="009D4C81"/>
    <w:rsid w:val="009D7A95"/>
    <w:rsid w:val="009D7AFB"/>
    <w:rsid w:val="009E09E0"/>
    <w:rsid w:val="009E76BF"/>
    <w:rsid w:val="009E7795"/>
    <w:rsid w:val="009F1489"/>
    <w:rsid w:val="009F1DF6"/>
    <w:rsid w:val="009F56B0"/>
    <w:rsid w:val="00A00F06"/>
    <w:rsid w:val="00A02C3E"/>
    <w:rsid w:val="00A03006"/>
    <w:rsid w:val="00A04474"/>
    <w:rsid w:val="00A060B8"/>
    <w:rsid w:val="00A1302B"/>
    <w:rsid w:val="00A13BF6"/>
    <w:rsid w:val="00A15E9A"/>
    <w:rsid w:val="00A22C82"/>
    <w:rsid w:val="00A2381F"/>
    <w:rsid w:val="00A2540C"/>
    <w:rsid w:val="00A25DCB"/>
    <w:rsid w:val="00A40D47"/>
    <w:rsid w:val="00A417B8"/>
    <w:rsid w:val="00A427FD"/>
    <w:rsid w:val="00A4466F"/>
    <w:rsid w:val="00A44E78"/>
    <w:rsid w:val="00A45E0B"/>
    <w:rsid w:val="00A46423"/>
    <w:rsid w:val="00A467C7"/>
    <w:rsid w:val="00A51774"/>
    <w:rsid w:val="00A53310"/>
    <w:rsid w:val="00A54943"/>
    <w:rsid w:val="00A60F81"/>
    <w:rsid w:val="00A62B82"/>
    <w:rsid w:val="00A64002"/>
    <w:rsid w:val="00A65241"/>
    <w:rsid w:val="00A6739A"/>
    <w:rsid w:val="00A70A64"/>
    <w:rsid w:val="00A7494C"/>
    <w:rsid w:val="00A81848"/>
    <w:rsid w:val="00A83BEE"/>
    <w:rsid w:val="00A93757"/>
    <w:rsid w:val="00A94BD6"/>
    <w:rsid w:val="00AA499F"/>
    <w:rsid w:val="00AA58F8"/>
    <w:rsid w:val="00AA7420"/>
    <w:rsid w:val="00AA7C44"/>
    <w:rsid w:val="00AB27CF"/>
    <w:rsid w:val="00AB4890"/>
    <w:rsid w:val="00AC15C6"/>
    <w:rsid w:val="00AC3DDD"/>
    <w:rsid w:val="00AC4272"/>
    <w:rsid w:val="00AC73AA"/>
    <w:rsid w:val="00AD00EF"/>
    <w:rsid w:val="00AD5AAB"/>
    <w:rsid w:val="00AD66D7"/>
    <w:rsid w:val="00AD6902"/>
    <w:rsid w:val="00AD7BD7"/>
    <w:rsid w:val="00AE250B"/>
    <w:rsid w:val="00AE4105"/>
    <w:rsid w:val="00AE46FF"/>
    <w:rsid w:val="00AE60C5"/>
    <w:rsid w:val="00AE6604"/>
    <w:rsid w:val="00AE6EF6"/>
    <w:rsid w:val="00AE7358"/>
    <w:rsid w:val="00AF1E86"/>
    <w:rsid w:val="00AF2282"/>
    <w:rsid w:val="00AF2B9B"/>
    <w:rsid w:val="00AF2EBF"/>
    <w:rsid w:val="00AF3B02"/>
    <w:rsid w:val="00AF3DB6"/>
    <w:rsid w:val="00AF4164"/>
    <w:rsid w:val="00AF7D72"/>
    <w:rsid w:val="00B0023B"/>
    <w:rsid w:val="00B03491"/>
    <w:rsid w:val="00B03F22"/>
    <w:rsid w:val="00B06742"/>
    <w:rsid w:val="00B12850"/>
    <w:rsid w:val="00B140A0"/>
    <w:rsid w:val="00B251ED"/>
    <w:rsid w:val="00B265EA"/>
    <w:rsid w:val="00B26930"/>
    <w:rsid w:val="00B27524"/>
    <w:rsid w:val="00B276F9"/>
    <w:rsid w:val="00B34B3F"/>
    <w:rsid w:val="00B364C2"/>
    <w:rsid w:val="00B43027"/>
    <w:rsid w:val="00B46431"/>
    <w:rsid w:val="00B538DE"/>
    <w:rsid w:val="00B567ED"/>
    <w:rsid w:val="00B611EF"/>
    <w:rsid w:val="00B64064"/>
    <w:rsid w:val="00B652BF"/>
    <w:rsid w:val="00B660D3"/>
    <w:rsid w:val="00B70A53"/>
    <w:rsid w:val="00B74A92"/>
    <w:rsid w:val="00B74C8D"/>
    <w:rsid w:val="00B77122"/>
    <w:rsid w:val="00B776CA"/>
    <w:rsid w:val="00B84A59"/>
    <w:rsid w:val="00B91805"/>
    <w:rsid w:val="00B91BF5"/>
    <w:rsid w:val="00B9236D"/>
    <w:rsid w:val="00B93ADD"/>
    <w:rsid w:val="00B95D30"/>
    <w:rsid w:val="00BA29B7"/>
    <w:rsid w:val="00BA3339"/>
    <w:rsid w:val="00BA716B"/>
    <w:rsid w:val="00BB03B7"/>
    <w:rsid w:val="00BB249A"/>
    <w:rsid w:val="00BB43B8"/>
    <w:rsid w:val="00BB5CDD"/>
    <w:rsid w:val="00BB7228"/>
    <w:rsid w:val="00BC0348"/>
    <w:rsid w:val="00BC1387"/>
    <w:rsid w:val="00BC7836"/>
    <w:rsid w:val="00BD0B2C"/>
    <w:rsid w:val="00BD460C"/>
    <w:rsid w:val="00BD46DF"/>
    <w:rsid w:val="00BD7B53"/>
    <w:rsid w:val="00BE1D2D"/>
    <w:rsid w:val="00BE2551"/>
    <w:rsid w:val="00BE4CA8"/>
    <w:rsid w:val="00BE695D"/>
    <w:rsid w:val="00BF03CC"/>
    <w:rsid w:val="00BF1D85"/>
    <w:rsid w:val="00BF4660"/>
    <w:rsid w:val="00BF5E51"/>
    <w:rsid w:val="00BF7ACA"/>
    <w:rsid w:val="00C02BA0"/>
    <w:rsid w:val="00C11C19"/>
    <w:rsid w:val="00C146B6"/>
    <w:rsid w:val="00C1524A"/>
    <w:rsid w:val="00C23512"/>
    <w:rsid w:val="00C23962"/>
    <w:rsid w:val="00C23CF2"/>
    <w:rsid w:val="00C247D6"/>
    <w:rsid w:val="00C30918"/>
    <w:rsid w:val="00C35B99"/>
    <w:rsid w:val="00C37D1F"/>
    <w:rsid w:val="00C40231"/>
    <w:rsid w:val="00C45BFB"/>
    <w:rsid w:val="00C466C2"/>
    <w:rsid w:val="00C4715C"/>
    <w:rsid w:val="00C5248B"/>
    <w:rsid w:val="00C572E8"/>
    <w:rsid w:val="00C60474"/>
    <w:rsid w:val="00C66647"/>
    <w:rsid w:val="00C6678E"/>
    <w:rsid w:val="00C70BC3"/>
    <w:rsid w:val="00C7561B"/>
    <w:rsid w:val="00C75BA2"/>
    <w:rsid w:val="00C80F67"/>
    <w:rsid w:val="00C8157C"/>
    <w:rsid w:val="00C820B6"/>
    <w:rsid w:val="00C8363D"/>
    <w:rsid w:val="00C85BD5"/>
    <w:rsid w:val="00CB0094"/>
    <w:rsid w:val="00CB743A"/>
    <w:rsid w:val="00CD16CE"/>
    <w:rsid w:val="00CD188B"/>
    <w:rsid w:val="00CD4F73"/>
    <w:rsid w:val="00CE709C"/>
    <w:rsid w:val="00CE7C47"/>
    <w:rsid w:val="00CF3E66"/>
    <w:rsid w:val="00CF657C"/>
    <w:rsid w:val="00CF6672"/>
    <w:rsid w:val="00D00C0F"/>
    <w:rsid w:val="00D069B4"/>
    <w:rsid w:val="00D140B8"/>
    <w:rsid w:val="00D15226"/>
    <w:rsid w:val="00D15F7C"/>
    <w:rsid w:val="00D20FCA"/>
    <w:rsid w:val="00D23A71"/>
    <w:rsid w:val="00D26B81"/>
    <w:rsid w:val="00D3060B"/>
    <w:rsid w:val="00D36F23"/>
    <w:rsid w:val="00D46AC7"/>
    <w:rsid w:val="00D47193"/>
    <w:rsid w:val="00D60ECA"/>
    <w:rsid w:val="00D61954"/>
    <w:rsid w:val="00D6207B"/>
    <w:rsid w:val="00D636F4"/>
    <w:rsid w:val="00D63E6A"/>
    <w:rsid w:val="00D67ADC"/>
    <w:rsid w:val="00D83F69"/>
    <w:rsid w:val="00D843CC"/>
    <w:rsid w:val="00D919AB"/>
    <w:rsid w:val="00D92C7D"/>
    <w:rsid w:val="00D93128"/>
    <w:rsid w:val="00D93175"/>
    <w:rsid w:val="00D93C0C"/>
    <w:rsid w:val="00D97A3E"/>
    <w:rsid w:val="00DA4A34"/>
    <w:rsid w:val="00DA527E"/>
    <w:rsid w:val="00DA5F68"/>
    <w:rsid w:val="00DB26FB"/>
    <w:rsid w:val="00DB44BC"/>
    <w:rsid w:val="00DB5AB2"/>
    <w:rsid w:val="00DC0038"/>
    <w:rsid w:val="00DC1458"/>
    <w:rsid w:val="00DC6F17"/>
    <w:rsid w:val="00DD1C40"/>
    <w:rsid w:val="00DD1D62"/>
    <w:rsid w:val="00DE0893"/>
    <w:rsid w:val="00DE10A8"/>
    <w:rsid w:val="00DE181B"/>
    <w:rsid w:val="00DE261C"/>
    <w:rsid w:val="00DE293E"/>
    <w:rsid w:val="00DE722E"/>
    <w:rsid w:val="00DE7925"/>
    <w:rsid w:val="00DF097B"/>
    <w:rsid w:val="00DF5F8A"/>
    <w:rsid w:val="00DF6526"/>
    <w:rsid w:val="00DF66B4"/>
    <w:rsid w:val="00E004A7"/>
    <w:rsid w:val="00E0241E"/>
    <w:rsid w:val="00E0369C"/>
    <w:rsid w:val="00E041AC"/>
    <w:rsid w:val="00E06D6A"/>
    <w:rsid w:val="00E1317F"/>
    <w:rsid w:val="00E138EE"/>
    <w:rsid w:val="00E13B6F"/>
    <w:rsid w:val="00E15805"/>
    <w:rsid w:val="00E17DF9"/>
    <w:rsid w:val="00E269E6"/>
    <w:rsid w:val="00E378F2"/>
    <w:rsid w:val="00E44102"/>
    <w:rsid w:val="00E44709"/>
    <w:rsid w:val="00E4471E"/>
    <w:rsid w:val="00E5145C"/>
    <w:rsid w:val="00E60444"/>
    <w:rsid w:val="00E61AB0"/>
    <w:rsid w:val="00E625AE"/>
    <w:rsid w:val="00E71462"/>
    <w:rsid w:val="00E73DD5"/>
    <w:rsid w:val="00E77FDC"/>
    <w:rsid w:val="00E8120C"/>
    <w:rsid w:val="00E86121"/>
    <w:rsid w:val="00E86194"/>
    <w:rsid w:val="00E87BA0"/>
    <w:rsid w:val="00E933FC"/>
    <w:rsid w:val="00E9640A"/>
    <w:rsid w:val="00EA1493"/>
    <w:rsid w:val="00EA3980"/>
    <w:rsid w:val="00EA3BD8"/>
    <w:rsid w:val="00EB4AF4"/>
    <w:rsid w:val="00EB5D04"/>
    <w:rsid w:val="00EC16EC"/>
    <w:rsid w:val="00EC375A"/>
    <w:rsid w:val="00EC503D"/>
    <w:rsid w:val="00ED05FD"/>
    <w:rsid w:val="00ED1555"/>
    <w:rsid w:val="00EE02A8"/>
    <w:rsid w:val="00EE648D"/>
    <w:rsid w:val="00EE6F9C"/>
    <w:rsid w:val="00EF4EB6"/>
    <w:rsid w:val="00EF541D"/>
    <w:rsid w:val="00EF54E2"/>
    <w:rsid w:val="00EF56C6"/>
    <w:rsid w:val="00EF74DD"/>
    <w:rsid w:val="00F00100"/>
    <w:rsid w:val="00F07E98"/>
    <w:rsid w:val="00F26702"/>
    <w:rsid w:val="00F27883"/>
    <w:rsid w:val="00F357AE"/>
    <w:rsid w:val="00F36B6B"/>
    <w:rsid w:val="00F36E38"/>
    <w:rsid w:val="00F37160"/>
    <w:rsid w:val="00F40801"/>
    <w:rsid w:val="00F454FA"/>
    <w:rsid w:val="00F473FD"/>
    <w:rsid w:val="00F50663"/>
    <w:rsid w:val="00F51E54"/>
    <w:rsid w:val="00F5238A"/>
    <w:rsid w:val="00F5249C"/>
    <w:rsid w:val="00F539FD"/>
    <w:rsid w:val="00F54A1E"/>
    <w:rsid w:val="00F600D1"/>
    <w:rsid w:val="00F628CB"/>
    <w:rsid w:val="00F6298E"/>
    <w:rsid w:val="00F661F6"/>
    <w:rsid w:val="00F702D0"/>
    <w:rsid w:val="00F73C8D"/>
    <w:rsid w:val="00F77F4E"/>
    <w:rsid w:val="00F80124"/>
    <w:rsid w:val="00F81827"/>
    <w:rsid w:val="00F87267"/>
    <w:rsid w:val="00F876FE"/>
    <w:rsid w:val="00F9053A"/>
    <w:rsid w:val="00F953A5"/>
    <w:rsid w:val="00F95893"/>
    <w:rsid w:val="00F96B48"/>
    <w:rsid w:val="00FA06C0"/>
    <w:rsid w:val="00FA0B03"/>
    <w:rsid w:val="00FA4591"/>
    <w:rsid w:val="00FA4F73"/>
    <w:rsid w:val="00FB462F"/>
    <w:rsid w:val="00FB5948"/>
    <w:rsid w:val="00FC23CA"/>
    <w:rsid w:val="00FC4802"/>
    <w:rsid w:val="00FC517F"/>
    <w:rsid w:val="00FC6B6B"/>
    <w:rsid w:val="00FC7279"/>
    <w:rsid w:val="00FD0005"/>
    <w:rsid w:val="00FD0FA7"/>
    <w:rsid w:val="00FD3D9D"/>
    <w:rsid w:val="00FD455C"/>
    <w:rsid w:val="00FD4641"/>
    <w:rsid w:val="00FD5F28"/>
    <w:rsid w:val="00FD66E6"/>
    <w:rsid w:val="00FE4166"/>
    <w:rsid w:val="00FE642F"/>
    <w:rsid w:val="00FF147A"/>
    <w:rsid w:val="00FF21F4"/>
    <w:rsid w:val="00FF56C0"/>
    <w:rsid w:val="00FF6932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77FC7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73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12D99"/>
    <w:rPr>
      <w:rFonts w:ascii="Georgia" w:hAnsi="Georgia" w:cstheme="minorBidi"/>
      <w:sz w:val="22"/>
      <w:szCs w:val="22"/>
      <w:lang w:eastAsia="en-US"/>
    </w:rPr>
  </w:style>
  <w:style w:type="paragraph" w:styleId="Heading1">
    <w:name w:val="heading 1"/>
    <w:basedOn w:val="BodyText"/>
    <w:next w:val="BodyText"/>
    <w:link w:val="Heading1Char"/>
    <w:uiPriority w:val="9"/>
    <w:qFormat/>
    <w:rsid w:val="000E3311"/>
    <w:pPr>
      <w:keepNext/>
      <w:keepLines/>
      <w:spacing w:before="480"/>
      <w:outlineLvl w:val="0"/>
    </w:pPr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B03491"/>
    <w:pPr>
      <w:numPr>
        <w:ilvl w:val="1"/>
      </w:numPr>
      <w:spacing w:before="240"/>
      <w:ind w:left="431" w:hanging="431"/>
      <w:outlineLvl w:val="1"/>
    </w:pPr>
    <w:rPr>
      <w:rFonts w:eastAsia="SimSun"/>
      <w:bCs w:val="0"/>
      <w:sz w:val="24"/>
      <w:szCs w:val="32"/>
      <w:lang w:eastAsia="zh-CN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C85BD5"/>
    <w:pPr>
      <w:numPr>
        <w:ilvl w:val="2"/>
      </w:numPr>
      <w:tabs>
        <w:tab w:val="left" w:pos="907"/>
      </w:tabs>
      <w:ind w:left="431" w:hanging="431"/>
      <w:outlineLvl w:val="2"/>
    </w:pPr>
    <w:rPr>
      <w:rFonts w:eastAsia="Times New Roman"/>
      <w:b w:val="0"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612D9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rsid w:val="00736EA1"/>
    <w:pPr>
      <w:spacing w:after="12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736EA1"/>
    <w:rPr>
      <w:rFonts w:ascii="Georgia" w:hAnsi="Georgia" w:cstheme="minorBidi"/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0E3311"/>
    <w:rPr>
      <w:rFonts w:ascii="Tahoma" w:eastAsia="Times New Roman" w:hAnsi="Tahoma" w:cstheme="minorBidi"/>
      <w:b/>
      <w:bCs/>
      <w:color w:val="000000" w:themeColor="text1"/>
      <w:sz w:val="28"/>
      <w:szCs w:val="28"/>
      <w:lang w:val="x-none" w:eastAsia="en-US"/>
    </w:rPr>
  </w:style>
  <w:style w:type="character" w:customStyle="1" w:styleId="Heading2Char">
    <w:name w:val="Heading 2 Char"/>
    <w:link w:val="Heading2"/>
    <w:uiPriority w:val="9"/>
    <w:rsid w:val="00B03491"/>
    <w:rPr>
      <w:rFonts w:ascii="Tahoma" w:eastAsia="SimSun" w:hAnsi="Tahoma" w:cstheme="minorBidi"/>
      <w:b/>
      <w:color w:val="000000" w:themeColor="text1"/>
      <w:sz w:val="24"/>
      <w:szCs w:val="32"/>
      <w:lang w:val="x-none" w:eastAsia="zh-CN"/>
    </w:rPr>
  </w:style>
  <w:style w:type="character" w:customStyle="1" w:styleId="Heading3Char">
    <w:name w:val="Heading 3 Char"/>
    <w:link w:val="Heading3"/>
    <w:uiPriority w:val="9"/>
    <w:rsid w:val="00C85BD5"/>
    <w:rPr>
      <w:rFonts w:ascii="Tahoma" w:eastAsia="Times New Roman" w:hAnsi="Tahoma" w:cstheme="minorBidi"/>
      <w:bCs/>
      <w:color w:val="000000" w:themeColor="text1"/>
      <w:sz w:val="24"/>
      <w:szCs w:val="32"/>
      <w:lang w:val="x-none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D99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88787A"/>
    <w:pPr>
      <w:tabs>
        <w:tab w:val="center" w:pos="4536"/>
        <w:tab w:val="right" w:pos="9072"/>
      </w:tabs>
    </w:pPr>
    <w:rPr>
      <w:rFonts w:ascii="Tahoma" w:hAnsi="Tahoma"/>
      <w:b/>
      <w:sz w:val="20"/>
    </w:rPr>
  </w:style>
  <w:style w:type="character" w:customStyle="1" w:styleId="HeaderChar">
    <w:name w:val="Header Char"/>
    <w:link w:val="Header"/>
    <w:rsid w:val="0088787A"/>
    <w:rPr>
      <w:rFonts w:ascii="Tahoma" w:hAnsi="Tahoma" w:cstheme="minorBidi"/>
      <w:b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140A0"/>
    <w:pPr>
      <w:tabs>
        <w:tab w:val="center" w:pos="4536"/>
        <w:tab w:val="right" w:pos="9072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140A0"/>
    <w:rPr>
      <w:rFonts w:ascii="Georgia" w:hAnsi="Georgia" w:cstheme="minorBidi"/>
      <w:szCs w:val="22"/>
      <w:lang w:eastAsia="en-US"/>
    </w:rPr>
  </w:style>
  <w:style w:type="table" w:styleId="TableGrid">
    <w:name w:val="Table Grid"/>
    <w:basedOn w:val="TableNormal"/>
    <w:uiPriority w:val="59"/>
    <w:rsid w:val="00612D99"/>
    <w:rPr>
      <w:rFonts w:ascii="Tahoma" w:hAnsi="Tahoma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character" w:styleId="Hyperlink">
    <w:name w:val="Hyperlink"/>
    <w:basedOn w:val="DefaultParagraphFont"/>
    <w:uiPriority w:val="99"/>
    <w:unhideWhenUsed/>
    <w:rsid w:val="00612D99"/>
    <w:rPr>
      <w:rFonts w:ascii="Georgia" w:hAnsi="Georgia"/>
      <w:color w:val="0000FF"/>
      <w:sz w:val="22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12D99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F60EC"/>
    <w:pPr>
      <w:tabs>
        <w:tab w:val="right" w:pos="8335"/>
      </w:tabs>
      <w:spacing w:before="240"/>
      <w:contextualSpacing/>
    </w:pPr>
    <w:rPr>
      <w:rFonts w:eastAsia="SimSun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F60EC"/>
    <w:rPr>
      <w:rFonts w:ascii="Georgia" w:eastAsia="SimSun" w:hAnsi="Georgia" w:cstheme="minorBidi"/>
      <w:sz w:val="22"/>
      <w:szCs w:val="21"/>
      <w:lang w:eastAsia="zh-CN"/>
    </w:rPr>
  </w:style>
  <w:style w:type="paragraph" w:customStyle="1" w:styleId="Default">
    <w:name w:val="Default"/>
    <w:rsid w:val="008F4CA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zh-CN"/>
    </w:rPr>
  </w:style>
  <w:style w:type="paragraph" w:styleId="Caption">
    <w:name w:val="caption"/>
    <w:basedOn w:val="BodyText"/>
    <w:uiPriority w:val="35"/>
    <w:semiHidden/>
    <w:qFormat/>
    <w:rsid w:val="00612D99"/>
    <w:pPr>
      <w:keepNext/>
      <w:spacing w:after="200"/>
    </w:pPr>
    <w:rPr>
      <w:rFonts w:ascii="Tahoma" w:hAnsi="Tahoma"/>
      <w:b/>
      <w:bCs/>
      <w:color w:val="000000" w:themeColor="text1"/>
      <w:szCs w:val="18"/>
    </w:rPr>
  </w:style>
  <w:style w:type="paragraph" w:styleId="ListBullet">
    <w:name w:val="List Bullet"/>
    <w:basedOn w:val="BodyText"/>
    <w:uiPriority w:val="99"/>
    <w:qFormat/>
    <w:rsid w:val="001F3D00"/>
    <w:pPr>
      <w:numPr>
        <w:numId w:val="23"/>
      </w:numPr>
      <w:ind w:left="714" w:hanging="357"/>
      <w:contextualSpacing/>
    </w:pPr>
  </w:style>
  <w:style w:type="paragraph" w:styleId="ListNumber">
    <w:name w:val="List Number"/>
    <w:basedOn w:val="BodyText"/>
    <w:uiPriority w:val="99"/>
    <w:qFormat/>
    <w:rsid w:val="00E9640A"/>
    <w:pPr>
      <w:numPr>
        <w:numId w:val="25"/>
      </w:numPr>
      <w:contextualSpacing/>
    </w:pPr>
  </w:style>
  <w:style w:type="paragraph" w:styleId="ListParagraph">
    <w:name w:val="List Paragraph"/>
    <w:basedOn w:val="BodyText"/>
    <w:uiPriority w:val="34"/>
    <w:qFormat/>
    <w:rsid w:val="00612D99"/>
    <w:pPr>
      <w:ind w:left="357"/>
      <w:contextualSpacing/>
    </w:pPr>
  </w:style>
  <w:style w:type="character" w:styleId="PageNumber">
    <w:name w:val="page number"/>
    <w:basedOn w:val="DefaultParagraphFont"/>
    <w:uiPriority w:val="99"/>
    <w:rsid w:val="00612D99"/>
  </w:style>
  <w:style w:type="paragraph" w:styleId="Quote">
    <w:name w:val="Quote"/>
    <w:basedOn w:val="BodyText"/>
    <w:next w:val="BodyText"/>
    <w:link w:val="QuoteChar"/>
    <w:uiPriority w:val="73"/>
    <w:qFormat/>
    <w:rsid w:val="00914C49"/>
    <w:pPr>
      <w:ind w:left="357"/>
    </w:pPr>
    <w:rPr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73"/>
    <w:rsid w:val="00914C49"/>
    <w:rPr>
      <w:rFonts w:ascii="Georgia" w:hAnsi="Georgia" w:cstheme="minorBidi"/>
      <w:iCs/>
      <w:color w:val="000000" w:themeColor="text1"/>
      <w:szCs w:val="22"/>
      <w:lang w:eastAsia="en-US"/>
    </w:rPr>
  </w:style>
  <w:style w:type="paragraph" w:styleId="Salutation">
    <w:name w:val="Salutation"/>
    <w:basedOn w:val="BodyText"/>
    <w:next w:val="Normal"/>
    <w:link w:val="SalutationChar"/>
    <w:uiPriority w:val="99"/>
    <w:rsid w:val="00E73DD5"/>
    <w:pPr>
      <w:tabs>
        <w:tab w:val="left" w:pos="680"/>
      </w:tabs>
      <w:contextualSpacing/>
    </w:pPr>
    <w:rPr>
      <w:b/>
      <w:sz w:val="24"/>
    </w:rPr>
  </w:style>
  <w:style w:type="character" w:customStyle="1" w:styleId="SalutationChar">
    <w:name w:val="Salutation Char"/>
    <w:basedOn w:val="DefaultParagraphFont"/>
    <w:link w:val="Salutation"/>
    <w:uiPriority w:val="99"/>
    <w:rsid w:val="00E73DD5"/>
    <w:rPr>
      <w:rFonts w:ascii="Georgia" w:hAnsi="Georgia" w:cstheme="minorBidi"/>
      <w:b/>
      <w:sz w:val="24"/>
      <w:szCs w:val="22"/>
      <w:lang w:eastAsia="en-US"/>
    </w:rPr>
  </w:style>
  <w:style w:type="paragraph" w:customStyle="1" w:styleId="TableHead">
    <w:name w:val="Table Head"/>
    <w:basedOn w:val="BodyText"/>
    <w:qFormat/>
    <w:rsid w:val="00E73DD5"/>
    <w:pPr>
      <w:widowControl w:val="0"/>
      <w:spacing w:before="60" w:after="60" w:line="240" w:lineRule="auto"/>
    </w:pPr>
    <w:rPr>
      <w:rFonts w:ascii="Tahoma" w:hAnsi="Tahoma"/>
      <w:b/>
      <w:bCs/>
      <w:sz w:val="20"/>
      <w:szCs w:val="20"/>
    </w:rPr>
  </w:style>
  <w:style w:type="paragraph" w:customStyle="1" w:styleId="TableCell">
    <w:name w:val="Table Cell"/>
    <w:basedOn w:val="TableHead"/>
    <w:qFormat/>
    <w:rsid w:val="00E73DD5"/>
    <w:rPr>
      <w:b w:val="0"/>
      <w:sz w:val="22"/>
    </w:rPr>
  </w:style>
  <w:style w:type="table" w:styleId="TableList1">
    <w:name w:val="Table List 1"/>
    <w:basedOn w:val="TableNormal"/>
    <w:uiPriority w:val="99"/>
    <w:semiHidden/>
    <w:unhideWhenUsed/>
    <w:rsid w:val="00612D99"/>
    <w:rPr>
      <w:lang w:val="en-US" w:eastAsia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customStyle="1" w:styleId="TableText">
    <w:name w:val="Table Text"/>
    <w:basedOn w:val="BodyText"/>
    <w:next w:val="BodyText"/>
    <w:rsid w:val="00612D99"/>
    <w:pPr>
      <w:spacing w:before="120"/>
    </w:pPr>
    <w:rPr>
      <w:rFonts w:ascii="Tahoma" w:hAnsi="Tahoma"/>
      <w:sz w:val="20"/>
    </w:rPr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E73DD5"/>
    <w:pPr>
      <w:pBdr>
        <w:bottom w:val="single" w:sz="8" w:space="1" w:color="262626" w:themeColor="text1" w:themeTint="D9"/>
      </w:pBdr>
      <w:spacing w:before="480" w:after="480"/>
      <w:contextualSpacing/>
    </w:pPr>
    <w:rPr>
      <w:rFonts w:ascii="Tahoma" w:eastAsia="MS Gothic" w:hAnsi="Tahoma" w:cs="Times New Roman"/>
      <w:b/>
      <w:color w:val="000000" w:themeColor="text1"/>
      <w:spacing w:val="5"/>
      <w:kern w:val="28"/>
      <w:sz w:val="28"/>
      <w:szCs w:val="52"/>
    </w:rPr>
  </w:style>
  <w:style w:type="character" w:customStyle="1" w:styleId="TitleChar">
    <w:name w:val="Title Char"/>
    <w:link w:val="Title"/>
    <w:uiPriority w:val="10"/>
    <w:rsid w:val="00E73DD5"/>
    <w:rPr>
      <w:rFonts w:ascii="Tahoma" w:eastAsia="MS Gothic" w:hAnsi="Tahoma"/>
      <w:b/>
      <w:color w:val="000000" w:themeColor="text1"/>
      <w:spacing w:val="5"/>
      <w:kern w:val="28"/>
      <w:sz w:val="28"/>
      <w:szCs w:val="5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55B7C"/>
    <w:pPr>
      <w:tabs>
        <w:tab w:val="left" w:pos="660"/>
        <w:tab w:val="right" w:pos="8505"/>
      </w:tabs>
      <w:spacing w:before="120"/>
    </w:pPr>
    <w:rPr>
      <w:rFonts w:ascii="Tahoma" w:hAnsi="Tahoma"/>
      <w:b/>
      <w:bCs/>
      <w:sz w:val="24"/>
      <w:szCs w:val="24"/>
    </w:rPr>
  </w:style>
  <w:style w:type="paragraph" w:styleId="TOC2">
    <w:name w:val="toc 2"/>
    <w:basedOn w:val="TOC1"/>
    <w:next w:val="Normal"/>
    <w:autoRedefine/>
    <w:uiPriority w:val="39"/>
    <w:unhideWhenUsed/>
    <w:rsid w:val="00B03491"/>
    <w:pPr>
      <w:ind w:left="220"/>
    </w:pPr>
    <w:rPr>
      <w:b w:val="0"/>
      <w:bCs w:val="0"/>
      <w:sz w:val="21"/>
    </w:rPr>
  </w:style>
  <w:style w:type="paragraph" w:styleId="TOC3">
    <w:name w:val="toc 3"/>
    <w:basedOn w:val="Normal"/>
    <w:next w:val="Normal"/>
    <w:autoRedefine/>
    <w:uiPriority w:val="39"/>
    <w:unhideWhenUsed/>
    <w:rsid w:val="00B03491"/>
    <w:pPr>
      <w:ind w:left="440"/>
    </w:pPr>
    <w:rPr>
      <w:rFonts w:asciiTheme="minorHAnsi" w:hAnsiTheme="minorHAnsi"/>
    </w:rPr>
  </w:style>
  <w:style w:type="paragraph" w:styleId="TOC4">
    <w:name w:val="toc 4"/>
    <w:basedOn w:val="Normal"/>
    <w:next w:val="Normal"/>
    <w:autoRedefine/>
    <w:uiPriority w:val="39"/>
    <w:unhideWhenUsed/>
    <w:rsid w:val="00B03491"/>
    <w:pPr>
      <w:ind w:left="66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B03491"/>
    <w:pPr>
      <w:ind w:left="88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B03491"/>
    <w:pPr>
      <w:ind w:left="11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B03491"/>
    <w:pPr>
      <w:ind w:left="132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B03491"/>
    <w:pPr>
      <w:ind w:left="15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B03491"/>
    <w:pPr>
      <w:ind w:left="1760"/>
    </w:pPr>
    <w:rPr>
      <w:rFonts w:asciiTheme="minorHAnsi" w:hAnsiTheme="minorHAnsi"/>
      <w:sz w:val="20"/>
      <w:szCs w:val="20"/>
    </w:rPr>
  </w:style>
  <w:style w:type="paragraph" w:styleId="Subtitle">
    <w:name w:val="Subtitle"/>
    <w:basedOn w:val="BodyText"/>
    <w:next w:val="Normal"/>
    <w:link w:val="SubtitleChar"/>
    <w:uiPriority w:val="11"/>
    <w:qFormat/>
    <w:rsid w:val="00884835"/>
    <w:rPr>
      <w:rFonts w:ascii="Tahoma" w:hAnsi="Tahoma" w:cs="Tahoma"/>
      <w:b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835"/>
    <w:rPr>
      <w:rFonts w:ascii="Tahoma" w:hAnsi="Tahoma" w:cs="Tahoma"/>
      <w:b/>
      <w:sz w:val="28"/>
      <w:szCs w:val="28"/>
      <w:lang w:eastAsia="en-US"/>
    </w:rPr>
  </w:style>
  <w:style w:type="paragraph" w:styleId="BodyText2">
    <w:name w:val="Body Text 2"/>
    <w:basedOn w:val="Normal"/>
    <w:link w:val="BodyText2Char"/>
    <w:uiPriority w:val="99"/>
    <w:unhideWhenUsed/>
    <w:rsid w:val="00736EA1"/>
    <w:pPr>
      <w:spacing w:after="240" w:line="288" w:lineRule="auto"/>
      <w:ind w:left="567"/>
    </w:pPr>
    <w:rPr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736EA1"/>
    <w:rPr>
      <w:rFonts w:ascii="Georgia" w:hAnsi="Georgia" w:cstheme="minorBidi"/>
      <w:szCs w:val="2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884835"/>
    <w:pPr>
      <w:spacing w:before="0"/>
      <w:outlineLvl w:val="9"/>
    </w:pPr>
    <w:rPr>
      <w:rFonts w:eastAsiaTheme="majorEastAsia" w:cstheme="majorBidi"/>
      <w:bCs w:val="0"/>
      <w:color w:val="auto"/>
      <w:szCs w:val="32"/>
      <w:lang w:val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22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226"/>
    <w:rPr>
      <w:rFonts w:ascii="Times New Roman" w:hAnsi="Times New Roman"/>
      <w:sz w:val="18"/>
      <w:szCs w:val="18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601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601D"/>
    <w:rPr>
      <w:rFonts w:ascii="Georgia" w:hAnsi="Georgia" w:cstheme="minorBid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8601D"/>
    <w:rPr>
      <w:vertAlign w:val="superscript"/>
    </w:rPr>
  </w:style>
  <w:style w:type="character" w:customStyle="1" w:styleId="longdoc-highlight">
    <w:name w:val="longdoc-highlight"/>
    <w:basedOn w:val="DefaultParagraphFont"/>
    <w:rsid w:val="00914C49"/>
  </w:style>
  <w:style w:type="table" w:customStyle="1" w:styleId="PlainTable41">
    <w:name w:val="Plain Table 41"/>
    <w:basedOn w:val="TableNormal"/>
    <w:uiPriority w:val="44"/>
    <w:rsid w:val="00E73DD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lvfet">
    <w:name w:val="Halvfet"/>
    <w:basedOn w:val="Normal"/>
    <w:autoRedefine/>
    <w:rsid w:val="005C4EF6"/>
    <w:pPr>
      <w:tabs>
        <w:tab w:val="num" w:pos="720"/>
      </w:tabs>
    </w:pPr>
    <w:rPr>
      <w:rFonts w:eastAsia="Times New Roman" w:cs="Times New Roman"/>
      <w:bCs/>
      <w:sz w:val="18"/>
      <w:szCs w:val="18"/>
      <w:lang w:eastAsia="nb-NO"/>
    </w:rPr>
  </w:style>
  <w:style w:type="character" w:styleId="CommentReference">
    <w:name w:val="annotation reference"/>
    <w:basedOn w:val="DefaultParagraphFont"/>
    <w:uiPriority w:val="99"/>
    <w:semiHidden/>
    <w:unhideWhenUsed/>
    <w:rsid w:val="00AF2EB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2EBF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2EBF"/>
    <w:rPr>
      <w:rFonts w:ascii="Georgia" w:hAnsi="Georgia" w:cstheme="minorBidi"/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2EB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2EBF"/>
    <w:rPr>
      <w:rFonts w:ascii="Georgia" w:hAnsi="Georgia" w:cstheme="minorBidi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4415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49365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0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1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26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16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5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3782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27221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30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0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73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041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3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6965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95559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86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6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8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82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18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9784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10953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33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0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08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13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1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86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063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48469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85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8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266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00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0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95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30677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94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44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844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029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9919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39282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545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1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53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81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1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960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2202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13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1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00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7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2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5850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7464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8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9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0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32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37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Relationship Id="rId2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C:/Users/lillrm/Downloads/notat-usit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87DEA-8514-2E45-8F93-5B7576A59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notat-usit (1).dotx</Template>
  <TotalTime>9</TotalTime>
  <Pages>2</Pages>
  <Words>212</Words>
  <Characters>1214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 Rasmussen Mardal</dc:creator>
  <cp:lastModifiedBy>Bjørn Ness</cp:lastModifiedBy>
  <cp:revision>5</cp:revision>
  <cp:lastPrinted>2017-05-12T11:39:00Z</cp:lastPrinted>
  <dcterms:created xsi:type="dcterms:W3CDTF">2017-05-16T13:21:00Z</dcterms:created>
  <dcterms:modified xsi:type="dcterms:W3CDTF">2017-06-15T09:27:00Z</dcterms:modified>
</cp:coreProperties>
</file>