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2DB6F95F" w:rsidR="008E585F" w:rsidRPr="004167AB" w:rsidRDefault="0001029F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4167AB">
        <w:rPr>
          <w:sz w:val="24"/>
          <w:szCs w:val="24"/>
          <w:lang w:val="nb-NO"/>
        </w:rPr>
        <w:t>Til: Professor Clint Phillips Conrad</w:t>
      </w:r>
    </w:p>
    <w:p w14:paraId="343871DE" w14:textId="77777777" w:rsidR="005E3F67" w:rsidRPr="004167AB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p w14:paraId="74753347" w14:textId="4F3D1EA2" w:rsidR="005E3F67" w:rsidRPr="004167AB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4167AB">
        <w:rPr>
          <w:sz w:val="24"/>
          <w:szCs w:val="24"/>
          <w:lang w:val="nb-NO"/>
        </w:rPr>
        <w:t>Kopi: Institutt for geofag</w:t>
      </w:r>
    </w:p>
    <w:p w14:paraId="1F5DF2C7" w14:textId="77777777" w:rsidR="00E50A0A" w:rsidRPr="004167AB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210030A8" w:rsidR="006932A2" w:rsidRPr="008E585F" w:rsidRDefault="0001029F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1" w:name="START"/>
      <w:bookmarkEnd w:id="1"/>
      <w:r>
        <w:rPr>
          <w:lang w:val="nb-NO"/>
        </w:rPr>
        <w:t>3D-visualisering på Virtuell Desktop-infrastruktur</w:t>
      </w:r>
    </w:p>
    <w:p w14:paraId="1DBAA47C" w14:textId="7C2BF20E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Viser til Fagråd for </w:t>
      </w:r>
      <w:proofErr w:type="spellStart"/>
      <w:r>
        <w:rPr>
          <w:lang w:val="nb-NO"/>
        </w:rPr>
        <w:t>eInfrastrukturs</w:t>
      </w:r>
      <w:proofErr w:type="spellEnd"/>
      <w:r>
        <w:rPr>
          <w:lang w:val="nb-NO"/>
        </w:rPr>
        <w:t xml:space="preserve"> utlysi</w:t>
      </w:r>
      <w:r w:rsidR="002F6F56">
        <w:rPr>
          <w:lang w:val="nb-NO"/>
        </w:rPr>
        <w:t>ng av midler til utvikling av k</w:t>
      </w:r>
      <w:bookmarkStart w:id="2" w:name="_GoBack"/>
      <w:bookmarkEnd w:id="2"/>
      <w:r>
        <w:rPr>
          <w:lang w:val="nb-NO"/>
        </w:rPr>
        <w:t>ompetanse-hub’er for IT i forskning og din søknad 3D-visualisering på Virtuell Desktop-infrastruktur.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281AE08C" w14:textId="06DB1FA7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For din søknad ble tilde</w:t>
      </w:r>
      <w:r w:rsidR="009670E1">
        <w:rPr>
          <w:lang w:val="nb-NO"/>
        </w:rPr>
        <w:t>l</w:t>
      </w:r>
      <w:r>
        <w:rPr>
          <w:lang w:val="nb-NO"/>
        </w:rPr>
        <w:t>ingen:</w:t>
      </w:r>
    </w:p>
    <w:p w14:paraId="1F5756BA" w14:textId="2F98E5D1" w:rsidR="0001029F" w:rsidRDefault="009670E1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250.000 kr i 2017</w:t>
      </w:r>
    </w:p>
    <w:p w14:paraId="17B5617D" w14:textId="064725E1" w:rsidR="009670E1" w:rsidRDefault="009670E1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1.050.00 kr i 2018</w:t>
      </w:r>
    </w:p>
    <w:p w14:paraId="7284E833" w14:textId="2A84A7CC" w:rsidR="009670E1" w:rsidRPr="009670E1" w:rsidRDefault="009670E1" w:rsidP="004227A3">
      <w:pPr>
        <w:pStyle w:val="ListBullet"/>
        <w:tabs>
          <w:tab w:val="left" w:pos="9072"/>
        </w:tabs>
        <w:ind w:left="1418" w:right="424"/>
        <w:rPr>
          <w:lang w:val="nb-NO"/>
        </w:rPr>
      </w:pPr>
      <w:r>
        <w:rPr>
          <w:lang w:val="nb-NO"/>
        </w:rPr>
        <w:t>780.000 kr i 2019</w:t>
      </w:r>
    </w:p>
    <w:p w14:paraId="35D1EF9B" w14:textId="708EC335" w:rsidR="009670E1" w:rsidRDefault="009670E1" w:rsidP="0031676D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Tildelingen er noe lavere enn søknadsbeløpet. Fagrådet ber derfor om revidert budsjett for tiltaket.</w:t>
      </w:r>
      <w:r w:rsidR="005E3F67">
        <w:rPr>
          <w:lang w:val="nb-NO"/>
        </w:rPr>
        <w:t xml:space="preserve"> </w:t>
      </w:r>
      <w:r>
        <w:rPr>
          <w:lang w:val="nb-NO"/>
        </w:rPr>
        <w:t xml:space="preserve">Søknaden inneholdt ingen opplysninger om datahåndteringsansvarlig og </w:t>
      </w:r>
      <w:r w:rsidR="000A5AF1">
        <w:rPr>
          <w:lang w:val="nb-NO"/>
        </w:rPr>
        <w:t xml:space="preserve">fagrådet ber om at dette </w:t>
      </w:r>
      <w:r>
        <w:rPr>
          <w:lang w:val="nb-NO"/>
        </w:rPr>
        <w:t>opplys</w:t>
      </w:r>
      <w:r w:rsidR="000A5AF1">
        <w:rPr>
          <w:lang w:val="nb-NO"/>
        </w:rPr>
        <w:t>e</w:t>
      </w:r>
      <w:r>
        <w:rPr>
          <w:lang w:val="nb-NO"/>
        </w:rPr>
        <w:t>s.</w:t>
      </w:r>
      <w:r w:rsidR="0031676D">
        <w:rPr>
          <w:lang w:val="nb-NO"/>
        </w:rPr>
        <w:t xml:space="preserve"> Opplysninger om dette kan sendes einfrastruktur-sekretariat@uio.no.</w:t>
      </w:r>
    </w:p>
    <w:p w14:paraId="47174801" w14:textId="46EF9E28" w:rsidR="00C92A2A" w:rsidRDefault="0055793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Fagrådet forutsetter at det det legges fram regnskap for brukte midler pr årsskiftet på ordinært vis</w:t>
      </w:r>
      <w:r w:rsidR="00E36747">
        <w:rPr>
          <w:lang w:val="nb-NO"/>
        </w:rPr>
        <w:t>.</w:t>
      </w:r>
      <w:r>
        <w:rPr>
          <w:lang w:val="nb-NO"/>
        </w:rPr>
        <w:t xml:space="preserve"> </w:t>
      </w:r>
      <w:r w:rsidR="00E36747">
        <w:rPr>
          <w:lang w:val="nb-NO"/>
        </w:rPr>
        <w:t>V</w:t>
      </w:r>
      <w:r>
        <w:rPr>
          <w:lang w:val="nb-NO"/>
        </w:rPr>
        <w:t>irksomheten i 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</w:t>
      </w:r>
      <w:r w:rsidR="00E36747">
        <w:rPr>
          <w:lang w:val="nb-NO"/>
        </w:rPr>
        <w:t xml:space="preserve">skal </w:t>
      </w:r>
      <w:r w:rsidR="00D76063">
        <w:rPr>
          <w:lang w:val="nb-NO"/>
        </w:rPr>
        <w:t xml:space="preserve">rapporteres </w:t>
      </w:r>
      <w:r w:rsidR="00E36747">
        <w:rPr>
          <w:lang w:val="nb-NO"/>
        </w:rPr>
        <w:t>pr 2.tertial og årsskifte. Første tidspunkt for rapportering er 1. september 2018.</w:t>
      </w:r>
    </w:p>
    <w:p w14:paraId="632EB449" w14:textId="16F78354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Kompetanse-</w:t>
      </w:r>
      <w:proofErr w:type="spellStart"/>
      <w:r>
        <w:rPr>
          <w:lang w:val="nb-NO"/>
        </w:rPr>
        <w:t>hub’en</w:t>
      </w:r>
      <w:proofErr w:type="spellEnd"/>
      <w:r>
        <w:rPr>
          <w:lang w:val="nb-NO"/>
        </w:rPr>
        <w:t xml:space="preserve"> har </w:t>
      </w:r>
      <w:r w:rsidR="0010302E">
        <w:rPr>
          <w:lang w:val="nb-NO"/>
        </w:rPr>
        <w:t xml:space="preserve">potensielt noe overlapp med søknaden om midler fra professor Kirsti Klette ved Institutt for lærerutdanning og skoleforskning (ILS) til </w:t>
      </w:r>
      <w:proofErr w:type="spellStart"/>
      <w:r w:rsidR="0010302E">
        <w:rPr>
          <w:lang w:val="nb-NO"/>
        </w:rPr>
        <w:t>VideoHub</w:t>
      </w:r>
      <w:proofErr w:type="spellEnd"/>
      <w:r w:rsidR="0010302E">
        <w:rPr>
          <w:lang w:val="nb-NO"/>
        </w:rPr>
        <w:t>. Denne søknaden ble også tildelt midler. Fagrådet ber om at de to kompetanse-</w:t>
      </w:r>
      <w:proofErr w:type="spellStart"/>
      <w:r w:rsidR="0010302E">
        <w:rPr>
          <w:lang w:val="nb-NO"/>
        </w:rPr>
        <w:t>hub’ene</w:t>
      </w:r>
      <w:proofErr w:type="spellEnd"/>
      <w:r w:rsidR="0010302E">
        <w:rPr>
          <w:lang w:val="nb-NO"/>
        </w:rPr>
        <w:t xml:space="preserve"> snakker sammen for å avklare mulig koordinering og samarbeid.</w:t>
      </w:r>
    </w:p>
    <w:p w14:paraId="330CFFEE" w14:textId="77777777" w:rsidR="005E3F67" w:rsidRDefault="005E3F67">
      <w:pPr>
        <w:rPr>
          <w:lang w:val="nb-NO"/>
        </w:rPr>
      </w:pPr>
      <w:r>
        <w:rPr>
          <w:lang w:val="nb-NO"/>
        </w:rPr>
        <w:br w:type="page"/>
      </w:r>
    </w:p>
    <w:p w14:paraId="7AC01141" w14:textId="7DED2EB3" w:rsidR="0010302E" w:rsidRDefault="006E4280" w:rsidP="005E3F67">
      <w:pPr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lastRenderedPageBreak/>
        <w:t>Vi ber om at stedkode og tiltaksnummer for overføring av midlene sendes snarest</w:t>
      </w:r>
      <w:r w:rsidR="005E3F67">
        <w:rPr>
          <w:lang w:val="nb-NO"/>
        </w:rPr>
        <w:t xml:space="preserve"> til </w:t>
      </w:r>
      <w:r w:rsidR="005E3F67" w:rsidRPr="005E3F67">
        <w:rPr>
          <w:lang w:val="nb-NO"/>
        </w:rPr>
        <w:t>okonomi@usit.uio.no</w:t>
      </w:r>
      <w:r>
        <w:rPr>
          <w:lang w:val="nb-NO"/>
        </w:rPr>
        <w:t>.</w:t>
      </w:r>
    </w:p>
    <w:p w14:paraId="1D3D8CDB" w14:textId="77777777" w:rsidR="005E3F67" w:rsidRPr="0010302E" w:rsidRDefault="005E3F67" w:rsidP="005E3F67">
      <w:pPr>
        <w:tabs>
          <w:tab w:val="left" w:pos="9072"/>
        </w:tabs>
        <w:ind w:left="567" w:right="424"/>
        <w:rPr>
          <w:lang w:val="nb-NO"/>
        </w:rPr>
      </w:pPr>
    </w:p>
    <w:p w14:paraId="11C74883" w14:textId="6D263337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1795B43" w:rsidR="00C37D1F" w:rsidRPr="008E585F" w:rsidRDefault="00E50A0A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2CD91A39" w14:textId="77777777" w:rsidR="00A9654B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02CE3164" w14:textId="77777777" w:rsidR="00A9654B" w:rsidRDefault="00A9654B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</w:p>
    <w:p w14:paraId="435BCFF5" w14:textId="1FCFD294" w:rsidR="00640104" w:rsidRPr="00E26EEC" w:rsidRDefault="00640104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br/>
        <w:t xml:space="preserve">Vedlegg: Midler til etablering av </w:t>
      </w:r>
      <w:proofErr w:type="spellStart"/>
      <w:r>
        <w:rPr>
          <w:lang w:val="nb-NO"/>
        </w:rPr>
        <w:t>kompetansehub</w:t>
      </w:r>
      <w:proofErr w:type="spellEnd"/>
      <w:r>
        <w:rPr>
          <w:lang w:val="nb-NO"/>
        </w:rPr>
        <w:t xml:space="preserve"> for IT i forskning</w:t>
      </w:r>
    </w:p>
    <w:p w14:paraId="172601C0" w14:textId="3FFF61E8" w:rsidR="00E26EEC" w:rsidRDefault="00E26EEC" w:rsidP="005E3F67">
      <w:pPr>
        <w:tabs>
          <w:tab w:val="left" w:pos="9072"/>
        </w:tabs>
        <w:ind w:left="567" w:right="424"/>
        <w:rPr>
          <w:lang w:val="nb-NO"/>
        </w:rPr>
      </w:pP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06286" w14:textId="77777777" w:rsidR="00A8688A" w:rsidRDefault="00A8688A" w:rsidP="006F2626">
      <w:r>
        <w:separator/>
      </w:r>
    </w:p>
  </w:endnote>
  <w:endnote w:type="continuationSeparator" w:id="0">
    <w:p w14:paraId="4E68BF61" w14:textId="77777777" w:rsidR="00A8688A" w:rsidRDefault="00A8688A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2F6F56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B4A04" w14:textId="77777777" w:rsidR="00A8688A" w:rsidRDefault="00A8688A" w:rsidP="006F2626">
      <w:r>
        <w:separator/>
      </w:r>
    </w:p>
  </w:footnote>
  <w:footnote w:type="continuationSeparator" w:id="0">
    <w:p w14:paraId="24BB2D13" w14:textId="77777777" w:rsidR="00A8688A" w:rsidRDefault="00A8688A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2F6F56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2F6F56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532F9"/>
    <w:rsid w:val="000711C4"/>
    <w:rsid w:val="000838D4"/>
    <w:rsid w:val="000A5AF1"/>
    <w:rsid w:val="000C5ED5"/>
    <w:rsid w:val="000E66F6"/>
    <w:rsid w:val="0010302E"/>
    <w:rsid w:val="00105DCE"/>
    <w:rsid w:val="00121A68"/>
    <w:rsid w:val="00124F28"/>
    <w:rsid w:val="00131681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14032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2F6F56"/>
    <w:rsid w:val="003157B3"/>
    <w:rsid w:val="0031676D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12561"/>
    <w:rsid w:val="004167AB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4280"/>
    <w:rsid w:val="006F2626"/>
    <w:rsid w:val="00707411"/>
    <w:rsid w:val="007165D3"/>
    <w:rsid w:val="0072108B"/>
    <w:rsid w:val="0072663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670E1"/>
    <w:rsid w:val="00982A88"/>
    <w:rsid w:val="00985D9C"/>
    <w:rsid w:val="009A2881"/>
    <w:rsid w:val="009B2EE1"/>
    <w:rsid w:val="009C0006"/>
    <w:rsid w:val="009D4C81"/>
    <w:rsid w:val="009E779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8688A"/>
    <w:rsid w:val="00A93757"/>
    <w:rsid w:val="00A9654B"/>
    <w:rsid w:val="00AA7420"/>
    <w:rsid w:val="00AB3CC5"/>
    <w:rsid w:val="00AB4890"/>
    <w:rsid w:val="00AC4272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47B40"/>
    <w:rsid w:val="00C57D62"/>
    <w:rsid w:val="00C80F67"/>
    <w:rsid w:val="00C820B6"/>
    <w:rsid w:val="00C83BFD"/>
    <w:rsid w:val="00C92A2A"/>
    <w:rsid w:val="00C95292"/>
    <w:rsid w:val="00CA7CE8"/>
    <w:rsid w:val="00CD16CE"/>
    <w:rsid w:val="00CD188B"/>
    <w:rsid w:val="00CF2CD7"/>
    <w:rsid w:val="00CF4A82"/>
    <w:rsid w:val="00D0540D"/>
    <w:rsid w:val="00D17BC0"/>
    <w:rsid w:val="00D27705"/>
    <w:rsid w:val="00D60ECA"/>
    <w:rsid w:val="00D6207B"/>
    <w:rsid w:val="00D712FF"/>
    <w:rsid w:val="00D76063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6EEC"/>
    <w:rsid w:val="00E36747"/>
    <w:rsid w:val="00E45A5B"/>
    <w:rsid w:val="00E50A0A"/>
    <w:rsid w:val="00E77FDC"/>
    <w:rsid w:val="00EA0BAD"/>
    <w:rsid w:val="00EA1493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0EA2C2-0641-2643-B110-F95EA2AE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53</TotalTime>
  <Pages>2</Pages>
  <Words>242</Words>
  <Characters>1386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16</cp:revision>
  <cp:lastPrinted>2015-03-25T12:04:00Z</cp:lastPrinted>
  <dcterms:created xsi:type="dcterms:W3CDTF">2017-06-09T07:53:00Z</dcterms:created>
  <dcterms:modified xsi:type="dcterms:W3CDTF">2017-10-24T10:14:00Z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