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3D3B8" w14:textId="480B01F9" w:rsidR="008E585F" w:rsidRPr="007A5737" w:rsidRDefault="0001029F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  <w:r w:rsidRPr="007A5737">
        <w:rPr>
          <w:sz w:val="24"/>
          <w:szCs w:val="24"/>
          <w:lang w:val="nb-NO"/>
        </w:rPr>
        <w:t xml:space="preserve">Til: </w:t>
      </w:r>
      <w:r w:rsidR="00D50180">
        <w:rPr>
          <w:sz w:val="24"/>
          <w:szCs w:val="24"/>
          <w:lang w:val="nb-NO"/>
        </w:rPr>
        <w:t>Ellen Munthe-Kaas</w:t>
      </w:r>
    </w:p>
    <w:p w14:paraId="343871DE" w14:textId="77777777" w:rsidR="005E3F67" w:rsidRPr="007A5737" w:rsidRDefault="005E3F67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</w:p>
    <w:p w14:paraId="74753347" w14:textId="5E670650" w:rsidR="005E3F67" w:rsidRPr="001C4DB9" w:rsidRDefault="005E3F67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  <w:r w:rsidRPr="001C4DB9">
        <w:rPr>
          <w:sz w:val="24"/>
          <w:szCs w:val="24"/>
          <w:lang w:val="nb-NO"/>
        </w:rPr>
        <w:t xml:space="preserve">Kopi: </w:t>
      </w:r>
      <w:r w:rsidR="00D50180">
        <w:rPr>
          <w:sz w:val="24"/>
          <w:szCs w:val="24"/>
          <w:lang w:val="nb-NO"/>
        </w:rPr>
        <w:t>Institutt for informatikk</w:t>
      </w:r>
    </w:p>
    <w:p w14:paraId="1F5DF2C7" w14:textId="77777777" w:rsidR="00E50A0A" w:rsidRPr="001C4DB9" w:rsidRDefault="00E50A0A" w:rsidP="005E3F67">
      <w:pPr>
        <w:pStyle w:val="BodyText2"/>
        <w:tabs>
          <w:tab w:val="left" w:pos="9072"/>
        </w:tabs>
        <w:ind w:left="567" w:right="424"/>
        <w:rPr>
          <w:sz w:val="24"/>
          <w:szCs w:val="24"/>
          <w:lang w:val="nb-NO"/>
        </w:rPr>
      </w:pPr>
    </w:p>
    <w:tbl>
      <w:tblPr>
        <w:tblW w:w="636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9"/>
        <w:gridCol w:w="7870"/>
      </w:tblGrid>
      <w:tr w:rsidR="0001029F" w:rsidRPr="0001029F" w14:paraId="23AD4984" w14:textId="77777777" w:rsidTr="0001029F">
        <w:trPr>
          <w:trHeight w:val="328"/>
        </w:trPr>
        <w:tc>
          <w:tcPr>
            <w:tcW w:w="4399" w:type="dxa"/>
            <w:vAlign w:val="bottom"/>
          </w:tcPr>
          <w:p w14:paraId="0E0E4417" w14:textId="7DFBA5E0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Dato:</w:t>
            </w:r>
            <w:r w:rsidR="0001029F" w:rsidRPr="0001029F">
              <w:rPr>
                <w:lang w:val="nb-NO"/>
              </w:rPr>
              <w:t xml:space="preserve"> 23</w:t>
            </w:r>
            <w:r w:rsidR="00E50A0A" w:rsidRPr="0001029F">
              <w:rPr>
                <w:lang w:val="nb-NO"/>
              </w:rPr>
              <w:t xml:space="preserve">. </w:t>
            </w:r>
            <w:r w:rsidR="0001029F" w:rsidRPr="0001029F">
              <w:rPr>
                <w:lang w:val="nb-NO"/>
              </w:rPr>
              <w:t xml:space="preserve">oktober </w:t>
            </w:r>
            <w:r w:rsidR="00E50A0A" w:rsidRPr="0001029F">
              <w:rPr>
                <w:lang w:val="nb-NO"/>
              </w:rPr>
              <w:t>2017</w:t>
            </w:r>
          </w:p>
        </w:tc>
        <w:tc>
          <w:tcPr>
            <w:tcW w:w="7870" w:type="dxa"/>
            <w:vAlign w:val="bottom"/>
          </w:tcPr>
          <w:p w14:paraId="5456DEC7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  <w:tr w:rsidR="0001029F" w:rsidRPr="0001029F" w14:paraId="3F785EF2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49EA22E5" w14:textId="77777777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Deres ref.:</w:t>
            </w:r>
          </w:p>
        </w:tc>
        <w:tc>
          <w:tcPr>
            <w:tcW w:w="7870" w:type="dxa"/>
            <w:vAlign w:val="bottom"/>
          </w:tcPr>
          <w:p w14:paraId="36499225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  <w:bookmarkStart w:id="0" w:name="REF"/>
            <w:bookmarkEnd w:id="0"/>
          </w:p>
        </w:tc>
      </w:tr>
      <w:tr w:rsidR="0001029F" w:rsidRPr="0001029F" w14:paraId="73D35BCD" w14:textId="77777777" w:rsidTr="0001029F">
        <w:trPr>
          <w:trHeight w:val="170"/>
        </w:trPr>
        <w:tc>
          <w:tcPr>
            <w:tcW w:w="4399" w:type="dxa"/>
            <w:vAlign w:val="bottom"/>
          </w:tcPr>
          <w:p w14:paraId="07DF4B06" w14:textId="21EDFF14" w:rsidR="00EA0BAD" w:rsidRPr="0001029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lang w:val="nb-NO"/>
              </w:rPr>
            </w:pPr>
            <w:r w:rsidRPr="0001029F">
              <w:rPr>
                <w:lang w:val="nb-NO"/>
              </w:rPr>
              <w:t>Vår ref.:</w:t>
            </w:r>
            <w:r w:rsidR="0001029F" w:rsidRPr="0001029F">
              <w:rPr>
                <w:lang w:val="nb-NO"/>
              </w:rPr>
              <w:t xml:space="preserve"> 2017/7024</w:t>
            </w:r>
          </w:p>
        </w:tc>
        <w:tc>
          <w:tcPr>
            <w:tcW w:w="7870" w:type="dxa"/>
            <w:vAlign w:val="bottom"/>
          </w:tcPr>
          <w:p w14:paraId="1C4DE83E" w14:textId="77777777" w:rsidR="00EA0BAD" w:rsidRPr="008E585F" w:rsidRDefault="00EA0BAD" w:rsidP="005E3F67">
            <w:pPr>
              <w:pStyle w:val="BodyText2"/>
              <w:tabs>
                <w:tab w:val="left" w:pos="9072"/>
              </w:tabs>
              <w:ind w:left="567" w:right="424"/>
              <w:rPr>
                <w:sz w:val="20"/>
                <w:szCs w:val="20"/>
                <w:lang w:val="nb-NO"/>
              </w:rPr>
            </w:pPr>
          </w:p>
        </w:tc>
      </w:tr>
    </w:tbl>
    <w:p w14:paraId="0E75BA0B" w14:textId="4CD4B1DF" w:rsidR="006932A2" w:rsidRPr="008E585F" w:rsidRDefault="00D50180" w:rsidP="005E3F67">
      <w:pPr>
        <w:pStyle w:val="Title"/>
        <w:tabs>
          <w:tab w:val="left" w:pos="9072"/>
        </w:tabs>
        <w:ind w:left="567" w:right="424"/>
        <w:rPr>
          <w:lang w:val="nb-NO"/>
        </w:rPr>
      </w:pPr>
      <w:bookmarkStart w:id="1" w:name="START"/>
      <w:bookmarkEnd w:id="1"/>
      <w:r>
        <w:rPr>
          <w:lang w:val="nb-NO"/>
        </w:rPr>
        <w:t>Bioinformatikk</w:t>
      </w:r>
    </w:p>
    <w:p w14:paraId="1DBAA47C" w14:textId="0B565F05" w:rsidR="0001029F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Viser til Fagråd for eInfrastrukturs utlysi</w:t>
      </w:r>
      <w:r w:rsidR="007A5737">
        <w:rPr>
          <w:lang w:val="nb-NO"/>
        </w:rPr>
        <w:t>ng av midler til utvikling av k</w:t>
      </w:r>
      <w:r>
        <w:rPr>
          <w:lang w:val="nb-NO"/>
        </w:rPr>
        <w:t>ompetanse-hub’</w:t>
      </w:r>
      <w:r w:rsidR="007A5737">
        <w:rPr>
          <w:lang w:val="nb-NO"/>
        </w:rPr>
        <w:t xml:space="preserve">er for IT i forskning og </w:t>
      </w:r>
      <w:r w:rsidR="00190C5D">
        <w:rPr>
          <w:lang w:val="nb-NO"/>
        </w:rPr>
        <w:t>din</w:t>
      </w:r>
      <w:r>
        <w:rPr>
          <w:lang w:val="nb-NO"/>
        </w:rPr>
        <w:t xml:space="preserve"> søknad </w:t>
      </w:r>
      <w:r w:rsidR="007A5737">
        <w:rPr>
          <w:lang w:val="nb-NO"/>
        </w:rPr>
        <w:t xml:space="preserve">om midler til </w:t>
      </w:r>
      <w:r w:rsidR="00FC4072">
        <w:rPr>
          <w:lang w:val="nb-NO"/>
        </w:rPr>
        <w:t>Bioinformatikk</w:t>
      </w:r>
      <w:r>
        <w:rPr>
          <w:lang w:val="nb-NO"/>
        </w:rPr>
        <w:t>.</w:t>
      </w:r>
    </w:p>
    <w:p w14:paraId="10A436E8" w14:textId="1F59F414" w:rsidR="0010302E" w:rsidRDefault="0001029F" w:rsidP="005E3F67">
      <w:pPr>
        <w:pStyle w:val="BodyText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 xml:space="preserve">Fagrådet behandlet søknadene på sitt møte 26. september 2017. </w:t>
      </w:r>
      <w:r w:rsidR="0010302E">
        <w:rPr>
          <w:lang w:val="nb-NO"/>
        </w:rPr>
        <w:t>Orientering om fagrådets behandling følger vedlagt.</w:t>
      </w:r>
    </w:p>
    <w:p w14:paraId="632EB449" w14:textId="780DCDBE" w:rsidR="009670E1" w:rsidRDefault="00FC4072" w:rsidP="00190C5D">
      <w:pPr>
        <w:ind w:left="567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r>
        <w:rPr>
          <w:lang w:val="nb-NO"/>
        </w:rPr>
        <w:t xml:space="preserve">Fagrådet vurderte søknaden din til å være </w:t>
      </w:r>
      <w:r w:rsidR="00C80985" w:rsidRPr="00C80985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for svakt begrunnet og for å falle utenfor kriteriene for en hub/node-infrastruktur til at den kan tildeles midler</w:t>
      </w:r>
      <w:r w:rsidR="00C80985"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  <w:t>.</w:t>
      </w:r>
    </w:p>
    <w:p w14:paraId="449AE2A4" w14:textId="77777777" w:rsidR="004B2183" w:rsidRPr="00190C5D" w:rsidRDefault="004B2183" w:rsidP="00190C5D">
      <w:pPr>
        <w:ind w:left="567"/>
        <w:rPr>
          <w:rFonts w:ascii="Times New Roman" w:eastAsia="Times New Roman" w:hAnsi="Times New Roman" w:cs="Times New Roman"/>
          <w:sz w:val="24"/>
          <w:szCs w:val="24"/>
          <w:lang w:val="nb-NO" w:eastAsia="en-GB"/>
        </w:rPr>
      </w:pPr>
      <w:bookmarkStart w:id="2" w:name="_GoBack"/>
      <w:bookmarkEnd w:id="2"/>
    </w:p>
    <w:p w14:paraId="1D3D8CDB" w14:textId="77777777" w:rsidR="005E3F67" w:rsidRPr="0010302E" w:rsidRDefault="005E3F67" w:rsidP="005E3F67">
      <w:pPr>
        <w:tabs>
          <w:tab w:val="left" w:pos="9072"/>
        </w:tabs>
        <w:ind w:left="567" w:right="424"/>
        <w:rPr>
          <w:lang w:val="nb-NO"/>
        </w:rPr>
      </w:pPr>
    </w:p>
    <w:p w14:paraId="11C74883" w14:textId="6D263337" w:rsidR="009670E1" w:rsidRDefault="009670E1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</w:p>
    <w:p w14:paraId="1AAEB2E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Med hilsen</w:t>
      </w:r>
    </w:p>
    <w:p w14:paraId="3B1268CA" w14:textId="77777777" w:rsidR="00C37D1F" w:rsidRPr="008E585F" w:rsidRDefault="00C37D1F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</w:p>
    <w:p w14:paraId="4C4AE68C" w14:textId="31795B43" w:rsidR="00C37D1F" w:rsidRPr="008E585F" w:rsidRDefault="00E50A0A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t>Lars Oftedal</w:t>
      </w:r>
    </w:p>
    <w:p w14:paraId="707B688A" w14:textId="2D0D44E3" w:rsidR="00C37D1F" w:rsidRPr="008E585F" w:rsidRDefault="00A819F2" w:rsidP="005E3F67">
      <w:pPr>
        <w:pStyle w:val="Salutation"/>
        <w:tabs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>(</w:t>
      </w:r>
      <w:r w:rsidR="00E50A0A">
        <w:rPr>
          <w:lang w:val="nb-NO"/>
        </w:rPr>
        <w:t>IT-direktør</w:t>
      </w:r>
      <w:r w:rsidRPr="008E585F">
        <w:rPr>
          <w:lang w:val="nb-NO"/>
        </w:rPr>
        <w:t>)</w:t>
      </w:r>
    </w:p>
    <w:p w14:paraId="4966749D" w14:textId="3C92B54D" w:rsidR="00C37D1F" w:rsidRPr="004B2183" w:rsidRDefault="006932A2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 w:rsidRPr="008E585F">
        <w:rPr>
          <w:lang w:val="nb-NO"/>
        </w:rPr>
        <w:tab/>
      </w:r>
      <w:r w:rsidR="00F12996" w:rsidRPr="004B2183">
        <w:rPr>
          <w:lang w:val="nb-NO"/>
        </w:rPr>
        <w:t>Gard Thomassen</w:t>
      </w:r>
    </w:p>
    <w:p w14:paraId="2CD91A39" w14:textId="77777777" w:rsidR="00A9654B" w:rsidRDefault="006932A2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 w:rsidRPr="004B2183">
        <w:rPr>
          <w:lang w:val="nb-NO"/>
        </w:rPr>
        <w:tab/>
      </w:r>
      <w:r w:rsidR="00A819F2" w:rsidRPr="008E585F">
        <w:rPr>
          <w:lang w:val="nb-NO"/>
        </w:rPr>
        <w:t>(</w:t>
      </w:r>
      <w:r w:rsidR="00C83BFD" w:rsidRPr="008E585F">
        <w:rPr>
          <w:lang w:val="nb-NO"/>
        </w:rPr>
        <w:t>saksbehandler</w:t>
      </w:r>
      <w:r w:rsidR="00A819F2" w:rsidRPr="008E585F">
        <w:rPr>
          <w:lang w:val="nb-NO"/>
        </w:rPr>
        <w:t>)</w:t>
      </w:r>
    </w:p>
    <w:p w14:paraId="02CE3164" w14:textId="77777777" w:rsidR="00A9654B" w:rsidRDefault="00A9654B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</w:p>
    <w:p w14:paraId="435BCFF5" w14:textId="772ACDDA" w:rsidR="00640104" w:rsidRPr="00E26EEC" w:rsidRDefault="00640104" w:rsidP="005E3F67">
      <w:pPr>
        <w:pStyle w:val="Salutation"/>
        <w:tabs>
          <w:tab w:val="clear" w:pos="4536"/>
          <w:tab w:val="left" w:pos="5670"/>
          <w:tab w:val="left" w:pos="6237"/>
          <w:tab w:val="left" w:pos="9072"/>
        </w:tabs>
        <w:ind w:left="567" w:right="424"/>
        <w:rPr>
          <w:lang w:val="nb-NO"/>
        </w:rPr>
      </w:pPr>
      <w:r>
        <w:rPr>
          <w:lang w:val="nb-NO"/>
        </w:rPr>
        <w:br/>
        <w:t>Vedlegg: Midler til etablering av kompetanse</w:t>
      </w:r>
      <w:r w:rsidR="00A87B21">
        <w:rPr>
          <w:lang w:val="nb-NO"/>
        </w:rPr>
        <w:t>-</w:t>
      </w:r>
      <w:r>
        <w:rPr>
          <w:lang w:val="nb-NO"/>
        </w:rPr>
        <w:t>hub</w:t>
      </w:r>
      <w:r w:rsidR="00A87B21">
        <w:rPr>
          <w:lang w:val="nb-NO"/>
        </w:rPr>
        <w:t>’er</w:t>
      </w:r>
      <w:r>
        <w:rPr>
          <w:lang w:val="nb-NO"/>
        </w:rPr>
        <w:t xml:space="preserve"> for IT i forskning</w:t>
      </w:r>
    </w:p>
    <w:p w14:paraId="172601C0" w14:textId="3FFF61E8" w:rsidR="00E26EEC" w:rsidRDefault="00E26EEC" w:rsidP="005E3F67">
      <w:pPr>
        <w:tabs>
          <w:tab w:val="left" w:pos="9072"/>
        </w:tabs>
        <w:ind w:left="567" w:right="424"/>
        <w:rPr>
          <w:lang w:val="nb-NO"/>
        </w:rPr>
      </w:pPr>
    </w:p>
    <w:sectPr w:rsidR="00E26EEC" w:rsidSect="009B2E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9E0DA8" w14:textId="77777777" w:rsidR="00A61B6F" w:rsidRDefault="00A61B6F" w:rsidP="006F2626">
      <w:r>
        <w:separator/>
      </w:r>
    </w:p>
  </w:endnote>
  <w:endnote w:type="continuationSeparator" w:id="0">
    <w:p w14:paraId="26A28192" w14:textId="77777777" w:rsidR="00A61B6F" w:rsidRDefault="00A61B6F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AF2D0A" w14:textId="77777777" w:rsidR="008C4943" w:rsidRPr="004416D1" w:rsidRDefault="008C4943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127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897"/>
      <w:gridCol w:w="3615"/>
    </w:tblGrid>
    <w:tr w:rsidR="008C4943" w:rsidRPr="004B2183" w14:paraId="49CA5FD2" w14:textId="77777777" w:rsidTr="00137BE2">
      <w:trPr>
        <w:trHeight w:hRule="exact" w:val="1219"/>
      </w:trPr>
      <w:tc>
        <w:tcPr>
          <w:tcW w:w="3897" w:type="dxa"/>
        </w:tcPr>
        <w:p w14:paraId="26912C47" w14:textId="77777777" w:rsidR="008C4943" w:rsidRDefault="008C4943" w:rsidP="00137BE2">
          <w:pPr>
            <w:pStyle w:val="Footer"/>
            <w:rPr>
              <w:lang w:val="nn-NO"/>
            </w:rPr>
          </w:pPr>
          <w:bookmarkStart w:id="4" w:name="ADMBETEGNELSE_2R"/>
          <w:r w:rsidRPr="00C83BFD">
            <w:rPr>
              <w:lang w:val="nn-NO"/>
            </w:rPr>
            <w:t>Universitetets senter for informasjonsteknologi</w:t>
          </w:r>
          <w:bookmarkEnd w:id="4"/>
        </w:p>
        <w:p w14:paraId="2A5C585E" w14:textId="77777777" w:rsidR="00597A89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Postadresse: Boks 1059, Blindern, N-0316 Oslo</w:t>
          </w:r>
        </w:p>
        <w:p w14:paraId="33B6D272" w14:textId="77777777" w:rsidR="00137BE2" w:rsidRDefault="008C4943" w:rsidP="00137BE2">
          <w:pPr>
            <w:pStyle w:val="Footer"/>
            <w:rPr>
              <w:lang w:val="nn-NO"/>
            </w:rPr>
          </w:pPr>
          <w:r w:rsidRPr="00C83BFD">
            <w:rPr>
              <w:lang w:val="nn-NO"/>
            </w:rPr>
            <w:t xml:space="preserve">Kontoradr.: </w:t>
          </w:r>
          <w:bookmarkStart w:id="5" w:name="ADMBESØKSADRESSE"/>
          <w:r w:rsidRPr="00C83BFD">
            <w:rPr>
              <w:lang w:val="nn-NO"/>
            </w:rPr>
            <w:t xml:space="preserve">Informatikkbygget, </w:t>
          </w:r>
        </w:p>
        <w:p w14:paraId="07B43BC4" w14:textId="77777777" w:rsidR="008C4943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Gaustadallé</w:t>
          </w:r>
          <w:r w:rsidR="008C4943" w:rsidRPr="00C83BFD">
            <w:rPr>
              <w:lang w:val="nn-NO"/>
            </w:rPr>
            <w:t>en 23, 0373 Oslo</w:t>
          </w:r>
          <w:bookmarkEnd w:id="5"/>
        </w:p>
      </w:tc>
      <w:tc>
        <w:tcPr>
          <w:tcW w:w="3615" w:type="dxa"/>
          <w:tcMar>
            <w:left w:w="85" w:type="dxa"/>
          </w:tcMar>
        </w:tcPr>
        <w:p w14:paraId="28658FF4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Telefon: </w:t>
          </w:r>
          <w:bookmarkStart w:id="6" w:name="ADMTELEFON"/>
          <w:r w:rsidRPr="0001029F">
            <w:rPr>
              <w:lang w:val="nb-NO"/>
            </w:rPr>
            <w:t>22 85 24 70</w:t>
          </w:r>
          <w:bookmarkEnd w:id="6"/>
        </w:p>
        <w:p w14:paraId="5B50593F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 xml:space="preserve">Telefaks: </w:t>
          </w:r>
          <w:bookmarkStart w:id="7" w:name="ADMTELEFAKS"/>
          <w:r w:rsidRPr="0001029F">
            <w:rPr>
              <w:lang w:val="nb-NO"/>
            </w:rPr>
            <w:t>22 85 27 30</w:t>
          </w:r>
          <w:bookmarkEnd w:id="7"/>
        </w:p>
        <w:p w14:paraId="347CA0AA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8" w:name="ADMEMAILADRESSE"/>
          <w:r w:rsidRPr="0001029F">
            <w:rPr>
              <w:lang w:val="nb-NO"/>
            </w:rPr>
            <w:t>postmottak@usit.uio.no</w:t>
          </w:r>
          <w:bookmarkEnd w:id="8"/>
        </w:p>
        <w:p w14:paraId="2C2C6297" w14:textId="77777777" w:rsidR="008C4943" w:rsidRPr="0001029F" w:rsidRDefault="008C4943" w:rsidP="00137BE2">
          <w:pPr>
            <w:pStyle w:val="Footer"/>
            <w:rPr>
              <w:lang w:val="nb-NO"/>
            </w:rPr>
          </w:pPr>
          <w:bookmarkStart w:id="9" w:name="ADMPOSTGIRO"/>
          <w:r w:rsidRPr="0001029F">
            <w:rPr>
              <w:lang w:val="nb-NO"/>
            </w:rPr>
            <w:t>www.usit.uio.no</w:t>
          </w:r>
          <w:bookmarkEnd w:id="9"/>
        </w:p>
        <w:p w14:paraId="3DCF039C" w14:textId="77777777" w:rsidR="008C4943" w:rsidRPr="0001029F" w:rsidRDefault="008C4943" w:rsidP="00137BE2">
          <w:pPr>
            <w:pStyle w:val="Footer"/>
            <w:rPr>
              <w:lang w:val="nb-NO"/>
            </w:rPr>
          </w:pPr>
          <w:r w:rsidRPr="0001029F">
            <w:rPr>
              <w:lang w:val="nb-NO"/>
            </w:rPr>
            <w:t>Org.nr.: 971 035 854</w:t>
          </w:r>
        </w:p>
      </w:tc>
    </w:tr>
  </w:tbl>
  <w:p w14:paraId="73CAE78F" w14:textId="77777777" w:rsidR="008C4943" w:rsidRPr="00296BD0" w:rsidRDefault="008C4943" w:rsidP="00137BE2">
    <w:pPr>
      <w:pStyle w:val="Footer"/>
    </w:pPr>
    <w:r>
      <w:rPr>
        <w:b/>
        <w:noProof/>
        <w:szCs w:val="18"/>
        <w:lang w:val="en-GB" w:eastAsia="en-GB"/>
      </w:rPr>
      <w:drawing>
        <wp:anchor distT="0" distB="0" distL="114300" distR="114300" simplePos="0" relativeHeight="251657728" behindDoc="1" locked="0" layoutInCell="1" allowOverlap="1" wp14:anchorId="73A1AB3A" wp14:editId="1C32D0E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1122F" w14:textId="77777777" w:rsidR="00A61B6F" w:rsidRDefault="00A61B6F" w:rsidP="006F2626">
      <w:r>
        <w:separator/>
      </w:r>
    </w:p>
  </w:footnote>
  <w:footnote w:type="continuationSeparator" w:id="0">
    <w:p w14:paraId="24AA1E1D" w14:textId="77777777" w:rsidR="00A61B6F" w:rsidRDefault="00A61B6F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4D44D" w14:textId="77777777" w:rsidR="008C4943" w:rsidRPr="00AC4272" w:rsidRDefault="008C4943" w:rsidP="00806294">
    <w:pPr>
      <w:pStyle w:val="BodyText"/>
      <w:tabs>
        <w:tab w:val="right" w:pos="9639"/>
      </w:tabs>
      <w:rPr>
        <w:b/>
      </w:rPr>
    </w:pPr>
    <w:r>
      <w:rPr>
        <w:b/>
        <w:noProof/>
        <w:lang w:val="en-GB" w:eastAsia="en-GB"/>
      </w:rPr>
      <w:drawing>
        <wp:anchor distT="0" distB="0" distL="114300" distR="114300" simplePos="0" relativeHeight="251655680" behindDoc="1" locked="1" layoutInCell="1" allowOverlap="1" wp14:anchorId="712D3F1F" wp14:editId="6FDB8A6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Side </w:t>
    </w:r>
    <w:r w:rsidRPr="00442F10">
      <w:rPr>
        <w:b/>
      </w:rPr>
      <w:fldChar w:fldCharType="begin"/>
    </w:r>
    <w:r w:rsidRPr="00442F10">
      <w:instrText xml:space="preserve"> PAGE   \* MERGEFORMAT </w:instrText>
    </w:r>
    <w:r w:rsidRPr="00442F10">
      <w:rPr>
        <w:b/>
      </w:rPr>
      <w:fldChar w:fldCharType="separate"/>
    </w:r>
    <w:r w:rsidR="00FC4072">
      <w:rPr>
        <w:noProof/>
      </w:rPr>
      <w:t>2</w:t>
    </w:r>
    <w:r w:rsidRPr="00442F10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8C4943" w:rsidRPr="00CB1F83" w14:paraId="73A7AD6B" w14:textId="77777777" w:rsidTr="005F6C42">
      <w:tc>
        <w:tcPr>
          <w:tcW w:w="8890" w:type="dxa"/>
        </w:tcPr>
        <w:p w14:paraId="401152F1" w14:textId="77777777" w:rsidR="008C4943" w:rsidRPr="00CB1F83" w:rsidRDefault="008C4943" w:rsidP="00137BE2">
          <w:pPr>
            <w:pStyle w:val="Header"/>
          </w:pPr>
          <w:bookmarkStart w:id="3" w:name="ADMBETEGNELSE_1R"/>
          <w:r>
            <w:t>Universitetet i Oslo</w:t>
          </w:r>
          <w:bookmarkEnd w:id="3"/>
          <w:r>
            <w:rPr>
              <w:noProof/>
              <w:lang w:val="en-GB" w:eastAsia="en-GB"/>
            </w:rPr>
            <w:drawing>
              <wp:anchor distT="0" distB="0" distL="114300" distR="114300" simplePos="0" relativeHeight="251656704" behindDoc="1" locked="1" layoutInCell="1" allowOverlap="1" wp14:anchorId="5459CB9D" wp14:editId="13E52E6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C4943" w:rsidRPr="004B2183" w14:paraId="6FA26C9C" w14:textId="77777777" w:rsidTr="005F6C42">
      <w:tc>
        <w:tcPr>
          <w:tcW w:w="8890" w:type="dxa"/>
        </w:tcPr>
        <w:p w14:paraId="02B4DD82" w14:textId="77777777" w:rsidR="008C4943" w:rsidRPr="0001029F" w:rsidRDefault="008C4943" w:rsidP="008E585F">
          <w:pPr>
            <w:rPr>
              <w:b/>
              <w:lang w:val="nb-NO"/>
            </w:rPr>
          </w:pPr>
          <w:r w:rsidRPr="0001029F">
            <w:rPr>
              <w:lang w:val="nb-NO"/>
            </w:rPr>
            <w:t>USIT – Universitetet</w:t>
          </w:r>
          <w:r w:rsidR="00137BE2" w:rsidRPr="0001029F">
            <w:rPr>
              <w:lang w:val="nb-NO"/>
            </w:rPr>
            <w:t>s senter for informasjonsteknologi</w:t>
          </w:r>
        </w:p>
      </w:tc>
    </w:tr>
  </w:tbl>
  <w:p w14:paraId="452D9934" w14:textId="77777777" w:rsidR="008C4943" w:rsidRPr="00AA7420" w:rsidRDefault="008C4943" w:rsidP="00442F10">
    <w:pPr>
      <w:pStyle w:val="Header"/>
      <w:ind w:left="964"/>
    </w:pPr>
    <w:r>
      <w:rPr>
        <w:noProof/>
        <w:lang w:val="en-GB" w:eastAsia="en-GB"/>
      </w:rPr>
      <w:drawing>
        <wp:anchor distT="0" distB="0" distL="114300" distR="114300" simplePos="0" relativeHeight="251659776" behindDoc="1" locked="1" layoutInCell="1" allowOverlap="1" wp14:anchorId="5A324CF5" wp14:editId="56BF3289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752" behindDoc="1" locked="1" layoutInCell="1" allowOverlap="1" wp14:anchorId="0002A251" wp14:editId="0019AA2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9ECFB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148C9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702E0C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3020A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0E46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9F2CD5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01083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9904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20B667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>
    <w:nsid w:val="08E56D3B"/>
    <w:multiLevelType w:val="multilevel"/>
    <w:tmpl w:val="A1C0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FB0AC6"/>
    <w:multiLevelType w:val="multilevel"/>
    <w:tmpl w:val="DBE2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B60684"/>
    <w:multiLevelType w:val="hybridMultilevel"/>
    <w:tmpl w:val="4462BA54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0"/>
  </w:num>
  <w:num w:numId="12">
    <w:abstractNumId w:val="10"/>
  </w:num>
  <w:num w:numId="13">
    <w:abstractNumId w:val="10"/>
  </w:num>
  <w:num w:numId="14">
    <w:abstractNumId w:val="11"/>
  </w:num>
  <w:num w:numId="15">
    <w:abstractNumId w:val="12"/>
  </w:num>
  <w:num w:numId="16">
    <w:abstractNumId w:val="10"/>
  </w:num>
  <w:num w:numId="17">
    <w:abstractNumId w:val="9"/>
  </w:num>
  <w:num w:numId="18">
    <w:abstractNumId w:val="10"/>
  </w:num>
  <w:num w:numId="19">
    <w:abstractNumId w:val="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lickAndTypeStyle w:val="BodyText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244"/>
    <w:rsid w:val="0001029F"/>
    <w:rsid w:val="00025304"/>
    <w:rsid w:val="00032347"/>
    <w:rsid w:val="00034010"/>
    <w:rsid w:val="000532F9"/>
    <w:rsid w:val="000711C4"/>
    <w:rsid w:val="000838D4"/>
    <w:rsid w:val="000A5AF1"/>
    <w:rsid w:val="000A6D26"/>
    <w:rsid w:val="000C5ED5"/>
    <w:rsid w:val="000E66F6"/>
    <w:rsid w:val="0010302E"/>
    <w:rsid w:val="00105DCE"/>
    <w:rsid w:val="00121A68"/>
    <w:rsid w:val="00124F28"/>
    <w:rsid w:val="00131681"/>
    <w:rsid w:val="00137BE2"/>
    <w:rsid w:val="00147EC9"/>
    <w:rsid w:val="00177299"/>
    <w:rsid w:val="00190C5D"/>
    <w:rsid w:val="001951DB"/>
    <w:rsid w:val="001A43FF"/>
    <w:rsid w:val="001A4401"/>
    <w:rsid w:val="001A63F3"/>
    <w:rsid w:val="001C3144"/>
    <w:rsid w:val="001C4DB9"/>
    <w:rsid w:val="001C53D1"/>
    <w:rsid w:val="001E1FD6"/>
    <w:rsid w:val="001F2CDA"/>
    <w:rsid w:val="001F69C4"/>
    <w:rsid w:val="00202A26"/>
    <w:rsid w:val="0020706A"/>
    <w:rsid w:val="002308E6"/>
    <w:rsid w:val="00245C77"/>
    <w:rsid w:val="00246655"/>
    <w:rsid w:val="002535E6"/>
    <w:rsid w:val="00260DF2"/>
    <w:rsid w:val="002772C0"/>
    <w:rsid w:val="00291796"/>
    <w:rsid w:val="00296BD0"/>
    <w:rsid w:val="002A4945"/>
    <w:rsid w:val="002A664E"/>
    <w:rsid w:val="002B4446"/>
    <w:rsid w:val="002B56D2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67244"/>
    <w:rsid w:val="00381B02"/>
    <w:rsid w:val="00385FD5"/>
    <w:rsid w:val="003973F8"/>
    <w:rsid w:val="003A733F"/>
    <w:rsid w:val="003B4B8A"/>
    <w:rsid w:val="003C0C7E"/>
    <w:rsid w:val="00412561"/>
    <w:rsid w:val="004213D6"/>
    <w:rsid w:val="004227A3"/>
    <w:rsid w:val="00432910"/>
    <w:rsid w:val="00433BBE"/>
    <w:rsid w:val="004416D1"/>
    <w:rsid w:val="00442F10"/>
    <w:rsid w:val="00471DAC"/>
    <w:rsid w:val="00472B98"/>
    <w:rsid w:val="00483FE9"/>
    <w:rsid w:val="00495C09"/>
    <w:rsid w:val="004A1052"/>
    <w:rsid w:val="004B19B6"/>
    <w:rsid w:val="004B2183"/>
    <w:rsid w:val="004B2D38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55487"/>
    <w:rsid w:val="0055793F"/>
    <w:rsid w:val="005669BB"/>
    <w:rsid w:val="005747FB"/>
    <w:rsid w:val="005775EB"/>
    <w:rsid w:val="00582B29"/>
    <w:rsid w:val="00597A89"/>
    <w:rsid w:val="005A01FC"/>
    <w:rsid w:val="005B73D0"/>
    <w:rsid w:val="005C0866"/>
    <w:rsid w:val="005E0D18"/>
    <w:rsid w:val="005E3F67"/>
    <w:rsid w:val="005F2959"/>
    <w:rsid w:val="005F6C42"/>
    <w:rsid w:val="00601F3F"/>
    <w:rsid w:val="00624A1D"/>
    <w:rsid w:val="00630C2C"/>
    <w:rsid w:val="00637134"/>
    <w:rsid w:val="00640104"/>
    <w:rsid w:val="00646C8D"/>
    <w:rsid w:val="006513AB"/>
    <w:rsid w:val="00657320"/>
    <w:rsid w:val="006932A2"/>
    <w:rsid w:val="0069792F"/>
    <w:rsid w:val="006B2A25"/>
    <w:rsid w:val="006C4552"/>
    <w:rsid w:val="006E2FEA"/>
    <w:rsid w:val="006E4280"/>
    <w:rsid w:val="006F2626"/>
    <w:rsid w:val="00707411"/>
    <w:rsid w:val="007165D3"/>
    <w:rsid w:val="0072108B"/>
    <w:rsid w:val="0072663A"/>
    <w:rsid w:val="007322A0"/>
    <w:rsid w:val="00737E2C"/>
    <w:rsid w:val="00751529"/>
    <w:rsid w:val="0076588D"/>
    <w:rsid w:val="00783D0C"/>
    <w:rsid w:val="007A1956"/>
    <w:rsid w:val="007A5737"/>
    <w:rsid w:val="007A5E67"/>
    <w:rsid w:val="007E4DBD"/>
    <w:rsid w:val="007E5442"/>
    <w:rsid w:val="007F1A02"/>
    <w:rsid w:val="007F240E"/>
    <w:rsid w:val="00806294"/>
    <w:rsid w:val="00830316"/>
    <w:rsid w:val="008410F9"/>
    <w:rsid w:val="008521C5"/>
    <w:rsid w:val="00856A20"/>
    <w:rsid w:val="008766DC"/>
    <w:rsid w:val="00883A2A"/>
    <w:rsid w:val="008C43B7"/>
    <w:rsid w:val="008C4943"/>
    <w:rsid w:val="008D0567"/>
    <w:rsid w:val="008D4F3B"/>
    <w:rsid w:val="008D547F"/>
    <w:rsid w:val="008E585F"/>
    <w:rsid w:val="00900188"/>
    <w:rsid w:val="00906720"/>
    <w:rsid w:val="00921DBC"/>
    <w:rsid w:val="009251F8"/>
    <w:rsid w:val="00932FA4"/>
    <w:rsid w:val="0095053A"/>
    <w:rsid w:val="0096155B"/>
    <w:rsid w:val="009670E1"/>
    <w:rsid w:val="00982A88"/>
    <w:rsid w:val="00985D9C"/>
    <w:rsid w:val="0099114C"/>
    <w:rsid w:val="009A2881"/>
    <w:rsid w:val="009B2EE1"/>
    <w:rsid w:val="009C0006"/>
    <w:rsid w:val="009D4C81"/>
    <w:rsid w:val="009E7795"/>
    <w:rsid w:val="00A40D47"/>
    <w:rsid w:val="00A4147A"/>
    <w:rsid w:val="00A4466F"/>
    <w:rsid w:val="00A46423"/>
    <w:rsid w:val="00A535D8"/>
    <w:rsid w:val="00A61B6F"/>
    <w:rsid w:val="00A62B82"/>
    <w:rsid w:val="00A7494C"/>
    <w:rsid w:val="00A819F2"/>
    <w:rsid w:val="00A83BEE"/>
    <w:rsid w:val="00A87B21"/>
    <w:rsid w:val="00A93757"/>
    <w:rsid w:val="00A9654B"/>
    <w:rsid w:val="00AA7420"/>
    <w:rsid w:val="00AB3CC5"/>
    <w:rsid w:val="00AB4890"/>
    <w:rsid w:val="00AC4272"/>
    <w:rsid w:val="00AE074E"/>
    <w:rsid w:val="00AE46FF"/>
    <w:rsid w:val="00AE6604"/>
    <w:rsid w:val="00B110D3"/>
    <w:rsid w:val="00B43027"/>
    <w:rsid w:val="00B461E2"/>
    <w:rsid w:val="00B74C8D"/>
    <w:rsid w:val="00B93ADD"/>
    <w:rsid w:val="00B9451F"/>
    <w:rsid w:val="00B95BB6"/>
    <w:rsid w:val="00BB5CDD"/>
    <w:rsid w:val="00BE0477"/>
    <w:rsid w:val="00BE2551"/>
    <w:rsid w:val="00C1524A"/>
    <w:rsid w:val="00C23CF2"/>
    <w:rsid w:val="00C247D6"/>
    <w:rsid w:val="00C37D1F"/>
    <w:rsid w:val="00C4535C"/>
    <w:rsid w:val="00C57D62"/>
    <w:rsid w:val="00C80985"/>
    <w:rsid w:val="00C80F67"/>
    <w:rsid w:val="00C820B6"/>
    <w:rsid w:val="00C83BFD"/>
    <w:rsid w:val="00C92A2A"/>
    <w:rsid w:val="00C95292"/>
    <w:rsid w:val="00CA7CE8"/>
    <w:rsid w:val="00CD16CE"/>
    <w:rsid w:val="00CD188B"/>
    <w:rsid w:val="00CF2CD7"/>
    <w:rsid w:val="00CF4A82"/>
    <w:rsid w:val="00D0540D"/>
    <w:rsid w:val="00D27705"/>
    <w:rsid w:val="00D50180"/>
    <w:rsid w:val="00D60ECA"/>
    <w:rsid w:val="00D6207B"/>
    <w:rsid w:val="00D712FF"/>
    <w:rsid w:val="00D76063"/>
    <w:rsid w:val="00D76D26"/>
    <w:rsid w:val="00D8357D"/>
    <w:rsid w:val="00D858E0"/>
    <w:rsid w:val="00DA527E"/>
    <w:rsid w:val="00DB5AB2"/>
    <w:rsid w:val="00DB66AA"/>
    <w:rsid w:val="00DC1458"/>
    <w:rsid w:val="00DC6F17"/>
    <w:rsid w:val="00DD1C40"/>
    <w:rsid w:val="00DE0893"/>
    <w:rsid w:val="00DE181B"/>
    <w:rsid w:val="00DE293E"/>
    <w:rsid w:val="00DF097B"/>
    <w:rsid w:val="00E26EEC"/>
    <w:rsid w:val="00E36747"/>
    <w:rsid w:val="00E45A5B"/>
    <w:rsid w:val="00E50A0A"/>
    <w:rsid w:val="00E77FDC"/>
    <w:rsid w:val="00EA0BAD"/>
    <w:rsid w:val="00EA1493"/>
    <w:rsid w:val="00EC0F27"/>
    <w:rsid w:val="00EC503D"/>
    <w:rsid w:val="00EC5C48"/>
    <w:rsid w:val="00EE6F9C"/>
    <w:rsid w:val="00EF541D"/>
    <w:rsid w:val="00F00100"/>
    <w:rsid w:val="00F12996"/>
    <w:rsid w:val="00F13C91"/>
    <w:rsid w:val="00F26702"/>
    <w:rsid w:val="00F4155D"/>
    <w:rsid w:val="00F54A1E"/>
    <w:rsid w:val="00FA06C0"/>
    <w:rsid w:val="00FB462F"/>
    <w:rsid w:val="00FC4072"/>
    <w:rsid w:val="00FD4641"/>
    <w:rsid w:val="00FE36B5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B101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Calibr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iPriority="1" w:unhideWhenUsed="1" w:qFormat="1"/>
    <w:lsdException w:name="Note Level 3" w:uiPriority="60" w:unhideWhenUsed="1"/>
    <w:lsdException w:name="Note Level 4" w:uiPriority="61" w:unhideWhenUsed="1"/>
    <w:lsdException w:name="Note Level 5" w:uiPriority="62" w:unhideWhenUsed="1"/>
    <w:lsdException w:name="Note Level 6" w:uiPriority="63" w:unhideWhenUsed="1"/>
    <w:lsdException w:name="Note Level 7" w:uiPriority="64" w:unhideWhenUsed="1"/>
    <w:lsdException w:name="Note Level 8" w:uiPriority="65" w:unhideWhenUsed="1"/>
    <w:lsdException w:name="Note Level 9" w:uiPriority="66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8E585F"/>
  </w:style>
  <w:style w:type="paragraph" w:styleId="Heading1">
    <w:name w:val="heading 1"/>
    <w:basedOn w:val="BodyText"/>
    <w:next w:val="BodyText"/>
    <w:link w:val="Heading1Char"/>
    <w:uiPriority w:val="9"/>
    <w:qFormat/>
    <w:rsid w:val="008E585F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E585F"/>
    <w:pPr>
      <w:spacing w:before="240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E585F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E58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C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C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8E585F"/>
    <w:pPr>
      <w:tabs>
        <w:tab w:val="center" w:pos="4536"/>
        <w:tab w:val="right" w:pos="9072"/>
      </w:tabs>
    </w:pPr>
    <w:rPr>
      <w:b/>
      <w:sz w:val="32"/>
    </w:rPr>
  </w:style>
  <w:style w:type="character" w:customStyle="1" w:styleId="HeaderChar">
    <w:name w:val="Header Char"/>
    <w:link w:val="Header"/>
    <w:uiPriority w:val="99"/>
    <w:rsid w:val="008E585F"/>
    <w:rPr>
      <w:b/>
      <w:sz w:val="32"/>
    </w:rPr>
  </w:style>
  <w:style w:type="paragraph" w:styleId="Footer">
    <w:name w:val="footer"/>
    <w:basedOn w:val="Normal"/>
    <w:link w:val="FooterChar"/>
    <w:uiPriority w:val="99"/>
    <w:unhideWhenUsed/>
    <w:rsid w:val="008E585F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E585F"/>
    <w:rPr>
      <w:sz w:val="18"/>
    </w:rPr>
  </w:style>
  <w:style w:type="table" w:styleId="TableGrid">
    <w:name w:val="Table Grid"/>
    <w:basedOn w:val="TableNormal"/>
    <w:uiPriority w:val="59"/>
    <w:rsid w:val="008E585F"/>
    <w:rPr>
      <w:rFonts w:ascii="Tahoma" w:hAnsi="Tahom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styleId="BodyText">
    <w:name w:val="Body Text"/>
    <w:basedOn w:val="Normal"/>
    <w:link w:val="BodyTextChar"/>
    <w:uiPriority w:val="99"/>
    <w:qFormat/>
    <w:rsid w:val="008E585F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8E585F"/>
  </w:style>
  <w:style w:type="character" w:customStyle="1" w:styleId="Heading1Char">
    <w:name w:val="Heading 1 Char"/>
    <w:link w:val="Heading1"/>
    <w:uiPriority w:val="9"/>
    <w:rsid w:val="008E585F"/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8E585F"/>
    <w:rPr>
      <w:rFonts w:ascii="Tahoma" w:eastAsia="SimSun" w:hAnsi="Tahoma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8E585F"/>
    <w:rPr>
      <w:rFonts w:ascii="Tahoma" w:eastAsia="Times New Roman" w:hAnsi="Tahoma"/>
      <w:bCs/>
      <w:color w:val="000000" w:themeColor="text1"/>
      <w:sz w:val="24"/>
      <w:szCs w:val="32"/>
      <w:lang w:val="x-none" w:eastAsia="zh-CN"/>
    </w:rPr>
  </w:style>
  <w:style w:type="paragraph" w:styleId="ListBullet">
    <w:name w:val="List Bullet"/>
    <w:basedOn w:val="BodyText"/>
    <w:uiPriority w:val="99"/>
    <w:qFormat/>
    <w:rsid w:val="008E585F"/>
    <w:pPr>
      <w:numPr>
        <w:numId w:val="18"/>
      </w:numPr>
      <w:contextualSpacing/>
    </w:pPr>
  </w:style>
  <w:style w:type="paragraph" w:styleId="ListParagraph">
    <w:name w:val="List Paragraph"/>
    <w:basedOn w:val="BodyText"/>
    <w:uiPriority w:val="72"/>
    <w:qFormat/>
    <w:rsid w:val="008E585F"/>
    <w:pPr>
      <w:ind w:left="357"/>
      <w:contextualSpacing/>
    </w:pPr>
  </w:style>
  <w:style w:type="paragraph" w:styleId="BodyText2">
    <w:name w:val="Body Text 2"/>
    <w:basedOn w:val="BodyText"/>
    <w:link w:val="BodyText2Char"/>
    <w:uiPriority w:val="99"/>
    <w:rsid w:val="008E585F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8E585F"/>
  </w:style>
  <w:style w:type="paragraph" w:styleId="ListNumber">
    <w:name w:val="List Number"/>
    <w:basedOn w:val="BodyText"/>
    <w:uiPriority w:val="99"/>
    <w:qFormat/>
    <w:rsid w:val="008E585F"/>
    <w:pPr>
      <w:numPr>
        <w:numId w:val="19"/>
      </w:numPr>
      <w:contextualSpacing/>
    </w:pPr>
  </w:style>
  <w:style w:type="character" w:styleId="PageNumber">
    <w:name w:val="page number"/>
    <w:basedOn w:val="DefaultParagraphFont"/>
    <w:uiPriority w:val="99"/>
    <w:rsid w:val="008E585F"/>
  </w:style>
  <w:style w:type="character" w:styleId="Hyperlink">
    <w:name w:val="Hyperlink"/>
    <w:basedOn w:val="DefaultParagraphFont"/>
    <w:uiPriority w:val="99"/>
    <w:unhideWhenUsed/>
    <w:qFormat/>
    <w:rsid w:val="008E585F"/>
    <w:rPr>
      <w:rFonts w:ascii="Georgia" w:hAnsi="Georgia"/>
      <w:color w:val="0000FF"/>
      <w:sz w:val="22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0866"/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C0866"/>
    <w:rPr>
      <w:rFonts w:ascii="Lucida Grande" w:eastAsiaTheme="minorEastAsia" w:hAnsi="Lucida Grande" w:cs="Lucida Grande"/>
      <w:sz w:val="24"/>
      <w:szCs w:val="24"/>
      <w:lang w:val="nb-NO"/>
    </w:rPr>
  </w:style>
  <w:style w:type="paragraph" w:styleId="Revision">
    <w:name w:val="Revision"/>
    <w:hidden/>
    <w:uiPriority w:val="71"/>
    <w:rsid w:val="006932A2"/>
    <w:rPr>
      <w:rFonts w:eastAsiaTheme="minorEastAsia"/>
      <w:szCs w:val="24"/>
    </w:rPr>
  </w:style>
  <w:style w:type="paragraph" w:styleId="Quote">
    <w:name w:val="Quote"/>
    <w:basedOn w:val="BodyText"/>
    <w:next w:val="BodyText"/>
    <w:link w:val="QuoteChar"/>
    <w:uiPriority w:val="73"/>
    <w:qFormat/>
    <w:rsid w:val="008E585F"/>
    <w:pPr>
      <w:ind w:left="35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8E585F"/>
    <w:rPr>
      <w:i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8E585F"/>
    <w:rPr>
      <w:color w:val="800080" w:themeColor="followedHyperlink"/>
      <w:u w:val="single"/>
    </w:rPr>
  </w:style>
  <w:style w:type="paragraph" w:styleId="Salutation">
    <w:name w:val="Salutation"/>
    <w:basedOn w:val="BodyText"/>
    <w:next w:val="Normal"/>
    <w:link w:val="SalutationChar"/>
    <w:uiPriority w:val="99"/>
    <w:rsid w:val="008E585F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8E585F"/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E50A0A"/>
    <w:pPr>
      <w:pBdr>
        <w:bottom w:val="single" w:sz="8" w:space="1" w:color="262626" w:themeColor="text1" w:themeTint="D9"/>
      </w:pBdr>
      <w:spacing w:before="480"/>
      <w:contextualSpacing/>
    </w:pPr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E50A0A"/>
    <w:rPr>
      <w:rFonts w:ascii="Tahoma" w:eastAsia="ＭＳ ゴシック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85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ption">
    <w:name w:val="caption"/>
    <w:basedOn w:val="BodyText"/>
    <w:uiPriority w:val="35"/>
    <w:semiHidden/>
    <w:qFormat/>
    <w:rsid w:val="008E585F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customStyle="1" w:styleId="TableHead">
    <w:name w:val="Table Head"/>
    <w:basedOn w:val="BodyText"/>
    <w:qFormat/>
    <w:rsid w:val="008E585F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8E585F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8E585F"/>
    <w:rPr>
      <w:rFonts w:ascii="Calibri" w:hAnsi="Calibri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qFormat/>
    <w:rsid w:val="008E585F"/>
    <w:pPr>
      <w:spacing w:before="120"/>
    </w:pPr>
    <w:rPr>
      <w:rFonts w:ascii="Tahoma" w:hAnsi="Tahoma"/>
      <w:sz w:val="20"/>
    </w:rPr>
  </w:style>
  <w:style w:type="character" w:customStyle="1" w:styleId="vrtx-value">
    <w:name w:val="vrtx-value"/>
    <w:basedOn w:val="DefaultParagraphFont"/>
    <w:rsid w:val="00190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ness/Downloads/maler/brev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04E241-F316-8F4F-969D-F3D021AE4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brevmal.dotx</Template>
  <TotalTime>7</TotalTime>
  <Pages>1</Pages>
  <Words>105</Words>
  <Characters>603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cp:lastModifiedBy>Bjørn Ness</cp:lastModifiedBy>
  <cp:revision>4</cp:revision>
  <cp:lastPrinted>2015-03-25T12:04:00Z</cp:lastPrinted>
  <dcterms:created xsi:type="dcterms:W3CDTF">2017-10-24T20:33:00Z</dcterms:created>
  <dcterms:modified xsi:type="dcterms:W3CDTF">2017-10-26T11:07:00Z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C:\ephorte\workfolder\309588_DOC.XML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528186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https%3a%2f%2fuio.ephorte.uninett.no%2fePhorteWeb%2fshared%2faspx%2fDefault%2fdetails.aspx%3ff%3dViewJP%26JP_ID%3d368002%26LoadDocHandling%3dtrue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C%3a%5cephorte%5cworkfolder%5c309588.DOC</vt:lpwstr>
  </property>
  <property fmtid="{D5CDD505-2E9C-101B-9397-08002B2CF9AE}" pid="13" name="LinkId">
    <vt:i4>368002</vt:i4>
  </property>
</Properties>
</file>