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871DE" w14:textId="0B5B42A1" w:rsidR="005E3F67" w:rsidRPr="00E22DC6" w:rsidRDefault="0001029F" w:rsidP="000E4871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E22DC6">
        <w:rPr>
          <w:sz w:val="24"/>
          <w:szCs w:val="24"/>
          <w:lang w:val="nb-NO"/>
        </w:rPr>
        <w:t xml:space="preserve">Til: </w:t>
      </w:r>
      <w:r w:rsidR="00EC3DC5">
        <w:rPr>
          <w:sz w:val="24"/>
          <w:szCs w:val="24"/>
          <w:lang w:val="nb-NO"/>
        </w:rPr>
        <w:t>Tor Endestad</w:t>
      </w:r>
    </w:p>
    <w:p w14:paraId="74753347" w14:textId="534082E5" w:rsidR="005E3F67" w:rsidRPr="00E22DC6" w:rsidRDefault="00EC3DC5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Kopi: Psykologisk i</w:t>
      </w:r>
      <w:r w:rsidR="005E3F67" w:rsidRPr="00E22DC6">
        <w:rPr>
          <w:sz w:val="24"/>
          <w:szCs w:val="24"/>
          <w:lang w:val="nb-NO"/>
        </w:rPr>
        <w:t>nstitutt</w:t>
      </w:r>
    </w:p>
    <w:p w14:paraId="1F5DF2C7" w14:textId="77777777" w:rsidR="00E50A0A" w:rsidRPr="00E22DC6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78973C8B" w:rsidR="006932A2" w:rsidRPr="008E585F" w:rsidRDefault="00EC3DC5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1" w:name="START"/>
      <w:bookmarkEnd w:id="1"/>
      <w:proofErr w:type="spellStart"/>
      <w:r>
        <w:rPr>
          <w:lang w:val="nb-NO"/>
        </w:rPr>
        <w:t>HumanTimeData</w:t>
      </w:r>
      <w:proofErr w:type="spellEnd"/>
    </w:p>
    <w:p w14:paraId="1DBAA47C" w14:textId="7DFAC62E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Viser til Fagråd for </w:t>
      </w:r>
      <w:proofErr w:type="spellStart"/>
      <w:r>
        <w:rPr>
          <w:lang w:val="nb-NO"/>
        </w:rPr>
        <w:t>eInfrastrukturs</w:t>
      </w:r>
      <w:proofErr w:type="spellEnd"/>
      <w:r>
        <w:rPr>
          <w:lang w:val="nb-NO"/>
        </w:rPr>
        <w:t xml:space="preserve"> utlysi</w:t>
      </w:r>
      <w:r w:rsidR="00E22DC6">
        <w:rPr>
          <w:lang w:val="nb-NO"/>
        </w:rPr>
        <w:t>ng av midler til utvikling av k</w:t>
      </w:r>
      <w:r>
        <w:rPr>
          <w:lang w:val="nb-NO"/>
        </w:rPr>
        <w:t>ompetanse-</w:t>
      </w:r>
      <w:proofErr w:type="spellStart"/>
      <w:r>
        <w:rPr>
          <w:lang w:val="nb-NO"/>
        </w:rPr>
        <w:t>hub’er</w:t>
      </w:r>
      <w:proofErr w:type="spellEnd"/>
      <w:r>
        <w:rPr>
          <w:lang w:val="nb-NO"/>
        </w:rPr>
        <w:t xml:space="preserve"> for IT i forskning og din søknad </w:t>
      </w:r>
      <w:r w:rsidR="00EC3DC5">
        <w:rPr>
          <w:lang w:val="nb-NO"/>
        </w:rPr>
        <w:t xml:space="preserve">om midler til </w:t>
      </w:r>
      <w:proofErr w:type="spellStart"/>
      <w:r w:rsidR="00EC3DC5">
        <w:rPr>
          <w:lang w:val="nb-NO"/>
        </w:rPr>
        <w:t>HumanTimeData</w:t>
      </w:r>
      <w:proofErr w:type="spellEnd"/>
      <w:r>
        <w:rPr>
          <w:lang w:val="nb-NO"/>
        </w:rPr>
        <w:t>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281AE08C" w14:textId="06DB1FA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For din søknad ble tilde</w:t>
      </w:r>
      <w:r w:rsidR="009670E1">
        <w:rPr>
          <w:lang w:val="nb-NO"/>
        </w:rPr>
        <w:t>l</w:t>
      </w:r>
      <w:r>
        <w:rPr>
          <w:lang w:val="nb-NO"/>
        </w:rPr>
        <w:t>ingen:</w:t>
      </w:r>
    </w:p>
    <w:p w14:paraId="1F5756BA" w14:textId="2ED93B5F" w:rsidR="0001029F" w:rsidRDefault="00EC3DC5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4</w:t>
      </w:r>
      <w:r w:rsidR="009670E1">
        <w:rPr>
          <w:lang w:val="nb-NO"/>
        </w:rPr>
        <w:t>50.000 kr i 2017</w:t>
      </w:r>
    </w:p>
    <w:p w14:paraId="17B5617D" w14:textId="26764954" w:rsidR="009670E1" w:rsidRDefault="00EC3DC5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1.1</w:t>
      </w:r>
      <w:r w:rsidR="009670E1">
        <w:rPr>
          <w:lang w:val="nb-NO"/>
        </w:rPr>
        <w:t>50.00 kr i 2018</w:t>
      </w:r>
    </w:p>
    <w:p w14:paraId="7284E833" w14:textId="337B06BF" w:rsidR="009670E1" w:rsidRDefault="00EC3DC5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1.37</w:t>
      </w:r>
      <w:r w:rsidR="009670E1">
        <w:rPr>
          <w:lang w:val="nb-NO"/>
        </w:rPr>
        <w:t>0.000 kr i 2019</w:t>
      </w:r>
    </w:p>
    <w:p w14:paraId="11BE9BC4" w14:textId="586A6187" w:rsidR="00EC3DC5" w:rsidRPr="009670E1" w:rsidRDefault="00EC3DC5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1.130.000 kr i 2020</w:t>
      </w:r>
    </w:p>
    <w:p w14:paraId="35D1EF9B" w14:textId="661E18AA" w:rsidR="009670E1" w:rsidRDefault="009670E1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Tildelingen er noe lavere enn søknadsbeløpet. Fagrådet ber derfor om revidert budsjett for tiltaket.</w:t>
      </w:r>
      <w:r w:rsidR="005E3F67">
        <w:rPr>
          <w:lang w:val="nb-NO"/>
        </w:rPr>
        <w:t xml:space="preserve"> </w:t>
      </w:r>
      <w:r>
        <w:rPr>
          <w:lang w:val="nb-NO"/>
        </w:rPr>
        <w:t xml:space="preserve">Søknaden inneholdt ingen opplysninger om datahåndteringsansvarlig og </w:t>
      </w:r>
      <w:r w:rsidR="000A5AF1">
        <w:rPr>
          <w:lang w:val="nb-NO"/>
        </w:rPr>
        <w:t xml:space="preserve">fagrådet ber om at dette </w:t>
      </w:r>
      <w:r>
        <w:rPr>
          <w:lang w:val="nb-NO"/>
        </w:rPr>
        <w:t>opplys</w:t>
      </w:r>
      <w:r w:rsidR="000A5AF1">
        <w:rPr>
          <w:lang w:val="nb-NO"/>
        </w:rPr>
        <w:t>e</w:t>
      </w:r>
      <w:r>
        <w:rPr>
          <w:lang w:val="nb-NO"/>
        </w:rPr>
        <w:t>s.</w:t>
      </w:r>
      <w:r w:rsidR="00E22DC6">
        <w:rPr>
          <w:lang w:val="nb-NO"/>
        </w:rPr>
        <w:t xml:space="preserve"> Opplysninger om dette kan sendes einfra</w:t>
      </w:r>
      <w:r w:rsidR="00FE2413">
        <w:rPr>
          <w:lang w:val="nb-NO"/>
        </w:rPr>
        <w:t>s</w:t>
      </w:r>
      <w:bookmarkStart w:id="2" w:name="_GoBack"/>
      <w:bookmarkEnd w:id="2"/>
      <w:r w:rsidR="00E22DC6">
        <w:rPr>
          <w:lang w:val="nb-NO"/>
        </w:rPr>
        <w:t>truktur-sekretariat@uio.no.</w:t>
      </w:r>
    </w:p>
    <w:p w14:paraId="330CFFEE" w14:textId="1EB470E2" w:rsidR="005E3F67" w:rsidRDefault="0055793F" w:rsidP="000E4871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Fagrådet forutsetter at det det legges fram regnskap for brukte midler pr årsskiftet på ordinært vis</w:t>
      </w:r>
      <w:r w:rsidR="00E36747">
        <w:rPr>
          <w:lang w:val="nb-NO"/>
        </w:rPr>
        <w:t>.</w:t>
      </w:r>
      <w:r>
        <w:rPr>
          <w:lang w:val="nb-NO"/>
        </w:rPr>
        <w:t xml:space="preserve"> </w:t>
      </w:r>
      <w:r w:rsidR="00E36747">
        <w:rPr>
          <w:lang w:val="nb-NO"/>
        </w:rPr>
        <w:t>V</w:t>
      </w:r>
      <w:r>
        <w:rPr>
          <w:lang w:val="nb-NO"/>
        </w:rPr>
        <w:t>irksomheten i 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</w:t>
      </w:r>
      <w:r w:rsidR="00E36747">
        <w:rPr>
          <w:lang w:val="nb-NO"/>
        </w:rPr>
        <w:t xml:space="preserve">skal </w:t>
      </w:r>
      <w:r w:rsidR="00D76063">
        <w:rPr>
          <w:lang w:val="nb-NO"/>
        </w:rPr>
        <w:t xml:space="preserve">rapporteres </w:t>
      </w:r>
      <w:r w:rsidR="00E36747">
        <w:rPr>
          <w:lang w:val="nb-NO"/>
        </w:rPr>
        <w:t>pr 2.tertial og årsskifte. Første tidspunkt for rapportering er 1. september 2018.</w:t>
      </w:r>
    </w:p>
    <w:p w14:paraId="7AC01141" w14:textId="7DED2EB3" w:rsidR="0010302E" w:rsidRDefault="006E4280" w:rsidP="005E3F67">
      <w:pPr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Vi ber om at stedkode og tiltaksnummer for overføring av midlene sendes snarest</w:t>
      </w:r>
      <w:r w:rsidR="005E3F67">
        <w:rPr>
          <w:lang w:val="nb-NO"/>
        </w:rPr>
        <w:t xml:space="preserve"> til </w:t>
      </w:r>
      <w:r w:rsidR="005E3F67" w:rsidRPr="005E3F67">
        <w:rPr>
          <w:lang w:val="nb-NO"/>
        </w:rPr>
        <w:t>okonomi@usit.uio.no</w:t>
      </w:r>
      <w:r>
        <w:rPr>
          <w:lang w:val="nb-NO"/>
        </w:rPr>
        <w:t>.</w:t>
      </w:r>
    </w:p>
    <w:p w14:paraId="11C74883" w14:textId="6D263337" w:rsidR="009670E1" w:rsidRDefault="009670E1" w:rsidP="000E4871">
      <w:pPr>
        <w:pStyle w:val="Salutation"/>
        <w:tabs>
          <w:tab w:val="left" w:pos="9072"/>
        </w:tabs>
        <w:ind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BF89497" w:rsidR="00C37D1F" w:rsidRPr="008E585F" w:rsidRDefault="00E50A0A" w:rsidP="000E4871">
      <w:pPr>
        <w:pStyle w:val="Salutation"/>
        <w:tabs>
          <w:tab w:val="clear" w:pos="4536"/>
          <w:tab w:val="left" w:pos="5670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Lars Oftedal</w:t>
      </w:r>
      <w:r w:rsidR="000E4871">
        <w:rPr>
          <w:lang w:val="nb-NO"/>
        </w:rPr>
        <w:tab/>
        <w:t>Gard Thomassen</w:t>
      </w:r>
    </w:p>
    <w:p w14:paraId="4966749D" w14:textId="5D0C7270" w:rsidR="00C37D1F" w:rsidRPr="008E585F" w:rsidRDefault="00A819F2" w:rsidP="000E4871">
      <w:pPr>
        <w:pStyle w:val="Salutation"/>
        <w:tabs>
          <w:tab w:val="clear" w:pos="4536"/>
          <w:tab w:val="left" w:pos="5670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  <w:r w:rsidR="000E4871">
        <w:rPr>
          <w:lang w:val="nb-NO"/>
        </w:rPr>
        <w:tab/>
      </w:r>
      <w:r w:rsidR="000E4871" w:rsidRPr="008E585F">
        <w:rPr>
          <w:lang w:val="nb-NO"/>
        </w:rPr>
        <w:t>(saksbehandler)</w:t>
      </w:r>
    </w:p>
    <w:p w14:paraId="069805A5" w14:textId="1CFAD00E" w:rsidR="000E4871" w:rsidRDefault="006932A2" w:rsidP="000E4871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</w:p>
    <w:p w14:paraId="172601C0" w14:textId="0DA69F73" w:rsidR="00E26EEC" w:rsidRDefault="00640104" w:rsidP="000E4871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Vedlegg: Midler til etablering av kompetanse</w:t>
      </w:r>
      <w:r w:rsidR="00AE72C8">
        <w:rPr>
          <w:lang w:val="nb-NO"/>
        </w:rPr>
        <w:t>-</w:t>
      </w:r>
      <w:proofErr w:type="spellStart"/>
      <w:r>
        <w:rPr>
          <w:lang w:val="nb-NO"/>
        </w:rPr>
        <w:t>hub</w:t>
      </w:r>
      <w:r w:rsidR="00AE72C8">
        <w:rPr>
          <w:lang w:val="nb-NO"/>
        </w:rPr>
        <w:t>’er</w:t>
      </w:r>
      <w:proofErr w:type="spellEnd"/>
      <w:r>
        <w:rPr>
          <w:lang w:val="nb-NO"/>
        </w:rPr>
        <w:t xml:space="preserve"> for IT i forskning</w:t>
      </w: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FBCBE5" w14:textId="77777777" w:rsidR="00E569CB" w:rsidRDefault="00E569CB" w:rsidP="006F2626">
      <w:r>
        <w:separator/>
      </w:r>
    </w:p>
  </w:endnote>
  <w:endnote w:type="continuationSeparator" w:id="0">
    <w:p w14:paraId="7A3AAE98" w14:textId="77777777" w:rsidR="00E569CB" w:rsidRDefault="00E569CB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FE2413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D2E3E" w14:textId="77777777" w:rsidR="00E569CB" w:rsidRDefault="00E569CB" w:rsidP="006F2626">
      <w:r>
        <w:separator/>
      </w:r>
    </w:p>
  </w:footnote>
  <w:footnote w:type="continuationSeparator" w:id="0">
    <w:p w14:paraId="0E5F4666" w14:textId="77777777" w:rsidR="00E569CB" w:rsidRDefault="00E569CB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0E4871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FE2413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532F9"/>
    <w:rsid w:val="000711C4"/>
    <w:rsid w:val="000838D4"/>
    <w:rsid w:val="000A5AF1"/>
    <w:rsid w:val="000C5AC3"/>
    <w:rsid w:val="000C5ED5"/>
    <w:rsid w:val="000E4871"/>
    <w:rsid w:val="000E66F6"/>
    <w:rsid w:val="0010302E"/>
    <w:rsid w:val="00105DCE"/>
    <w:rsid w:val="00121A68"/>
    <w:rsid w:val="00124F28"/>
    <w:rsid w:val="00131681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14032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12561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4280"/>
    <w:rsid w:val="006F2626"/>
    <w:rsid w:val="00707411"/>
    <w:rsid w:val="007165D3"/>
    <w:rsid w:val="0072108B"/>
    <w:rsid w:val="0072663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670E1"/>
    <w:rsid w:val="00982A88"/>
    <w:rsid w:val="00985D9C"/>
    <w:rsid w:val="009A2881"/>
    <w:rsid w:val="009B2EE1"/>
    <w:rsid w:val="009C0006"/>
    <w:rsid w:val="009D4C81"/>
    <w:rsid w:val="009E779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9654B"/>
    <w:rsid w:val="00AA7420"/>
    <w:rsid w:val="00AB3CC5"/>
    <w:rsid w:val="00AB4890"/>
    <w:rsid w:val="00AC4272"/>
    <w:rsid w:val="00AE46FF"/>
    <w:rsid w:val="00AE6604"/>
    <w:rsid w:val="00AE72C8"/>
    <w:rsid w:val="00B110D3"/>
    <w:rsid w:val="00B43027"/>
    <w:rsid w:val="00B461E2"/>
    <w:rsid w:val="00B74C8D"/>
    <w:rsid w:val="00B8426A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2A2A"/>
    <w:rsid w:val="00C95292"/>
    <w:rsid w:val="00CA7CE8"/>
    <w:rsid w:val="00CD16CE"/>
    <w:rsid w:val="00CD188B"/>
    <w:rsid w:val="00CF2CD7"/>
    <w:rsid w:val="00CF4A82"/>
    <w:rsid w:val="00D0540D"/>
    <w:rsid w:val="00D27705"/>
    <w:rsid w:val="00D60ECA"/>
    <w:rsid w:val="00D6207B"/>
    <w:rsid w:val="00D712FF"/>
    <w:rsid w:val="00D76063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2DC6"/>
    <w:rsid w:val="00E26EEC"/>
    <w:rsid w:val="00E36747"/>
    <w:rsid w:val="00E45A5B"/>
    <w:rsid w:val="00E50A0A"/>
    <w:rsid w:val="00E569CB"/>
    <w:rsid w:val="00E72B73"/>
    <w:rsid w:val="00E77FDC"/>
    <w:rsid w:val="00EA0BAD"/>
    <w:rsid w:val="00EA1493"/>
    <w:rsid w:val="00EC3DC5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4641"/>
    <w:rsid w:val="00FE2413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4513FF-3B43-864E-B041-0C55B405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7</TotalTime>
  <Pages>1</Pages>
  <Words>187</Words>
  <Characters>1068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5</cp:revision>
  <cp:lastPrinted>2015-03-25T12:04:00Z</cp:lastPrinted>
  <dcterms:created xsi:type="dcterms:W3CDTF">2017-10-21T14:51:00Z</dcterms:created>
  <dcterms:modified xsi:type="dcterms:W3CDTF">2017-10-24T07:32:00Z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