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3066C14F" w:rsidR="008E585F" w:rsidRDefault="00D858E0" w:rsidP="008E585F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>Til fakulteter og institutter</w:t>
      </w:r>
    </w:p>
    <w:p w14:paraId="1F5DF2C7" w14:textId="77777777" w:rsidR="00E50A0A" w:rsidRPr="00E50A0A" w:rsidRDefault="00E50A0A" w:rsidP="008E585F">
      <w:pPr>
        <w:pStyle w:val="BodyText2"/>
        <w:rPr>
          <w:sz w:val="24"/>
          <w:szCs w:val="24"/>
        </w:rPr>
      </w:pPr>
    </w:p>
    <w:tbl>
      <w:tblPr>
        <w:tblW w:w="50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7866"/>
      </w:tblGrid>
      <w:tr w:rsidR="006932A2" w:rsidRPr="008E585F" w14:paraId="23AD4984" w14:textId="77777777" w:rsidTr="00E50A0A">
        <w:trPr>
          <w:trHeight w:val="328"/>
        </w:trPr>
        <w:tc>
          <w:tcPr>
            <w:tcW w:w="1918" w:type="dxa"/>
            <w:vAlign w:val="bottom"/>
          </w:tcPr>
          <w:p w14:paraId="0E0E4417" w14:textId="057C85F1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Dato:</w:t>
            </w:r>
            <w:r w:rsidR="00E50A0A">
              <w:rPr>
                <w:sz w:val="20"/>
                <w:szCs w:val="20"/>
                <w:lang w:val="nb-NO"/>
              </w:rPr>
              <w:t xml:space="preserve"> 9. Juni 2017</w:t>
            </w:r>
          </w:p>
        </w:tc>
        <w:tc>
          <w:tcPr>
            <w:tcW w:w="7866" w:type="dxa"/>
            <w:vAlign w:val="bottom"/>
          </w:tcPr>
          <w:p w14:paraId="5456DEC7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  <w:tr w:rsidR="006932A2" w:rsidRPr="008E585F" w14:paraId="3F785EF2" w14:textId="77777777" w:rsidTr="008E585F">
        <w:trPr>
          <w:trHeight w:val="170"/>
        </w:trPr>
        <w:tc>
          <w:tcPr>
            <w:tcW w:w="1918" w:type="dxa"/>
            <w:vAlign w:val="bottom"/>
          </w:tcPr>
          <w:p w14:paraId="49EA22E5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Deres ref.:</w:t>
            </w:r>
          </w:p>
        </w:tc>
        <w:tc>
          <w:tcPr>
            <w:tcW w:w="7866" w:type="dxa"/>
            <w:vAlign w:val="bottom"/>
          </w:tcPr>
          <w:p w14:paraId="36499225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6932A2" w:rsidRPr="008E585F" w14:paraId="73D35BCD" w14:textId="77777777" w:rsidTr="008E585F">
        <w:trPr>
          <w:trHeight w:val="170"/>
        </w:trPr>
        <w:tc>
          <w:tcPr>
            <w:tcW w:w="1918" w:type="dxa"/>
            <w:vAlign w:val="bottom"/>
          </w:tcPr>
          <w:p w14:paraId="07DF4B06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Vår ref.:</w:t>
            </w:r>
          </w:p>
        </w:tc>
        <w:tc>
          <w:tcPr>
            <w:tcW w:w="7866" w:type="dxa"/>
            <w:vAlign w:val="bottom"/>
          </w:tcPr>
          <w:p w14:paraId="1C4DE83E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4F705C7E" w:rsidR="006932A2" w:rsidRPr="008E585F" w:rsidRDefault="00260DF2" w:rsidP="00E50A0A">
      <w:pPr>
        <w:pStyle w:val="Title"/>
        <w:rPr>
          <w:lang w:val="nb-NO"/>
        </w:rPr>
      </w:pPr>
      <w:bookmarkStart w:id="1" w:name="START"/>
      <w:bookmarkEnd w:id="1"/>
      <w:r>
        <w:rPr>
          <w:lang w:val="nb-NO"/>
        </w:rPr>
        <w:t>Midler til etablering av kompetanse-hub for IT i forskning</w:t>
      </w:r>
    </w:p>
    <w:p w14:paraId="1DDD888C" w14:textId="71E61BD2" w:rsidR="00260DF2" w:rsidRDefault="00260DF2" w:rsidP="00260DF2">
      <w:pPr>
        <w:pStyle w:val="BodyText"/>
        <w:rPr>
          <w:lang w:val="nb-NO"/>
        </w:rPr>
      </w:pPr>
      <w:r>
        <w:rPr>
          <w:lang w:val="nb-NO"/>
        </w:rPr>
        <w:t>Fagråd for eInfrastruktur har satt av 2 millioner kroner i 2017 til å støtte oppbygging av kompetanse-hub’er innen IT i forskning, se fagrådets nettside for nærmere opplysninger:</w:t>
      </w:r>
    </w:p>
    <w:p w14:paraId="24746DFB" w14:textId="7A8A5403" w:rsidR="00260DF2" w:rsidRPr="00260DF2" w:rsidRDefault="00260DF2" w:rsidP="00260DF2">
      <w:pPr>
        <w:pStyle w:val="ListBullet"/>
        <w:rPr>
          <w:lang w:val="nb-NO"/>
        </w:rPr>
      </w:pPr>
      <w:r w:rsidRPr="00260DF2">
        <w:rPr>
          <w:lang w:val="en-GB" w:eastAsia="zh-CN"/>
        </w:rPr>
        <w:t>Kompetanse-hub for IT i forskning: Utlysing av midler</w:t>
      </w:r>
      <w:r>
        <w:rPr>
          <w:lang w:val="en-GB" w:eastAsia="zh-CN"/>
        </w:rPr>
        <w:t xml:space="preserve"> (</w:t>
      </w:r>
      <w:r w:rsidRPr="00260DF2">
        <w:rPr>
          <w:lang w:val="nb-NO"/>
        </w:rPr>
        <w:t>https://www.uio.no/for-ansatte/nettverk-moter/los-enhetene/forskningsinfrastruktur/einfrastruktur/hub-node/index.html</w:t>
      </w:r>
      <w:r>
        <w:rPr>
          <w:lang w:val="nb-NO"/>
        </w:rPr>
        <w:t>)</w:t>
      </w:r>
    </w:p>
    <w:p w14:paraId="21AC0DC7" w14:textId="3B2F3A52" w:rsidR="00260DF2" w:rsidRDefault="00260DF2" w:rsidP="00260DF2">
      <w:pPr>
        <w:pStyle w:val="BodyText"/>
        <w:rPr>
          <w:lang w:val="nb-NO"/>
        </w:rPr>
      </w:pPr>
      <w:r>
        <w:rPr>
          <w:lang w:val="nb-NO"/>
        </w:rPr>
        <w:t xml:space="preserve">Fagrådet inviterer fagmiljøer </w:t>
      </w:r>
      <w:r w:rsidR="00F12996">
        <w:rPr>
          <w:lang w:val="nb-NO"/>
        </w:rPr>
        <w:t xml:space="preserve">på universitetet </w:t>
      </w:r>
      <w:r>
        <w:rPr>
          <w:lang w:val="nb-NO"/>
        </w:rPr>
        <w:t xml:space="preserve">til å søke om midler til </w:t>
      </w:r>
      <w:r w:rsidR="00F12996">
        <w:rPr>
          <w:lang w:val="nb-NO"/>
        </w:rPr>
        <w:t>formålet ved å fylle ut vedlagte søknadsskjema.</w:t>
      </w:r>
    </w:p>
    <w:p w14:paraId="187E2A73" w14:textId="197552A3" w:rsidR="00F12996" w:rsidRDefault="00F12996" w:rsidP="00260DF2">
      <w:pPr>
        <w:pStyle w:val="BodyText"/>
        <w:rPr>
          <w:lang w:val="nb-NO"/>
        </w:rPr>
      </w:pPr>
      <w:r>
        <w:rPr>
          <w:lang w:val="nb-NO"/>
        </w:rPr>
        <w:t>Det er et krav til tildeling av midler at kompetanse-hub’en har et fakultet, institutt eller tilsvar</w:t>
      </w:r>
      <w:r w:rsidR="00CA7CE8">
        <w:rPr>
          <w:lang w:val="nb-NO"/>
        </w:rPr>
        <w:t>ende enhet som vertsinstitusjon</w:t>
      </w:r>
      <w:r>
        <w:rPr>
          <w:lang w:val="nb-NO"/>
        </w:rPr>
        <w:t>. Vertsinstitusjonen har ansvar for administrative oppgaver, inkludert økonomi, i tilknytning til hub’en. Støttebrev fra vertsorganisasjon skal vedlegges søknaden.</w:t>
      </w:r>
    </w:p>
    <w:p w14:paraId="1722EF25" w14:textId="5FF775BF" w:rsidR="00F12996" w:rsidRDefault="00F12996" w:rsidP="00260DF2">
      <w:pPr>
        <w:pStyle w:val="BodyText"/>
        <w:rPr>
          <w:lang w:val="nb-NO"/>
        </w:rPr>
      </w:pPr>
      <w:r>
        <w:rPr>
          <w:lang w:val="nb-NO"/>
        </w:rPr>
        <w:t xml:space="preserve">Søknad sendes IT-direktøren </w:t>
      </w:r>
      <w:hyperlink r:id="rId8" w:history="1">
        <w:r w:rsidRPr="002B0FE1">
          <w:rPr>
            <w:rStyle w:val="Hyperlink"/>
            <w:lang w:val="nb-NO"/>
          </w:rPr>
          <w:t>v/arkiv@usit.uio.no</w:t>
        </w:r>
      </w:hyperlink>
      <w:r>
        <w:rPr>
          <w:lang w:val="nb-NO"/>
        </w:rPr>
        <w:t xml:space="preserve"> innen 15. </w:t>
      </w:r>
      <w:r w:rsidR="00315D45">
        <w:rPr>
          <w:lang w:val="nb-NO"/>
        </w:rPr>
        <w:t>september</w:t>
      </w:r>
      <w:bookmarkStart w:id="2" w:name="_GoBack"/>
      <w:bookmarkEnd w:id="2"/>
      <w:r>
        <w:rPr>
          <w:lang w:val="nb-NO"/>
        </w:rPr>
        <w:t xml:space="preserve"> 2017.</w:t>
      </w:r>
      <w:r w:rsidR="00405E50">
        <w:rPr>
          <w:lang w:val="nb-NO"/>
        </w:rPr>
        <w:t xml:space="preserve"> Eventuelle spørsmål om utlysningen kan sendes einfrastruktur-sekretariat@uio.no.</w:t>
      </w:r>
    </w:p>
    <w:p w14:paraId="1AAEB2EA" w14:textId="77777777" w:rsidR="00C37D1F" w:rsidRPr="008E585F" w:rsidRDefault="00C37D1F" w:rsidP="006932A2">
      <w:pPr>
        <w:pStyle w:val="Salutation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6932A2">
      <w:pPr>
        <w:pStyle w:val="Salutation"/>
        <w:rPr>
          <w:lang w:val="nb-NO"/>
        </w:rPr>
      </w:pPr>
    </w:p>
    <w:p w14:paraId="4C4AE68C" w14:textId="31795B43" w:rsidR="00C37D1F" w:rsidRPr="008E585F" w:rsidRDefault="00E50A0A" w:rsidP="00D15B63">
      <w:pPr>
        <w:pStyle w:val="Salutation"/>
        <w:spacing w:line="240" w:lineRule="auto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6932A2">
      <w:pPr>
        <w:pStyle w:val="Salutation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1163D380" w14:textId="678B3C5C" w:rsidR="00433BBE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1F937ADC" w14:textId="77777777" w:rsidR="00405E50" w:rsidRDefault="00405E50" w:rsidP="00405E50"/>
    <w:p w14:paraId="77DD0E7A" w14:textId="76D4A601" w:rsidR="00405E50" w:rsidRPr="00405E50" w:rsidRDefault="00405E50" w:rsidP="00405E50">
      <w:r>
        <w:t>Vedlegg: Søknadsskjema</w:t>
      </w:r>
    </w:p>
    <w:sectPr w:rsidR="00405E50" w:rsidRPr="00405E50" w:rsidSect="009B2EE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0F3C0" w14:textId="77777777" w:rsidR="009F16EA" w:rsidRDefault="009F16EA" w:rsidP="006F2626">
      <w:r>
        <w:separator/>
      </w:r>
    </w:p>
  </w:endnote>
  <w:endnote w:type="continuationSeparator" w:id="0">
    <w:p w14:paraId="50BF77AD" w14:textId="77777777" w:rsidR="009F16EA" w:rsidRDefault="009F16EA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296BD0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r w:rsidRPr="00C83BFD">
            <w:rPr>
              <w:lang w:val="nn-NO"/>
            </w:rPr>
            <w:t xml:space="preserve">Kontoradr.: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296BD0" w:rsidRDefault="008C4943" w:rsidP="00137BE2">
          <w:pPr>
            <w:pStyle w:val="Footer"/>
          </w:pPr>
          <w:r w:rsidRPr="00296BD0">
            <w:t xml:space="preserve">Telefon: </w:t>
          </w:r>
          <w:bookmarkStart w:id="6" w:name="ADMTELEFON"/>
          <w:r>
            <w:t>22 85 24 70</w:t>
          </w:r>
          <w:bookmarkEnd w:id="6"/>
        </w:p>
        <w:p w14:paraId="5B50593F" w14:textId="77777777" w:rsidR="008C4943" w:rsidRPr="00296BD0" w:rsidRDefault="008C4943" w:rsidP="00137BE2">
          <w:pPr>
            <w:pStyle w:val="Footer"/>
          </w:pPr>
          <w:r w:rsidRPr="00296BD0">
            <w:t xml:space="preserve">Telefaks: </w:t>
          </w:r>
          <w:bookmarkStart w:id="7" w:name="ADMTELEFAKS"/>
          <w:r>
            <w:t>22 85 27 30</w:t>
          </w:r>
          <w:bookmarkEnd w:id="7"/>
        </w:p>
        <w:p w14:paraId="347CA0AA" w14:textId="77777777" w:rsidR="008C4943" w:rsidRPr="00296BD0" w:rsidRDefault="008C4943" w:rsidP="00137BE2">
          <w:pPr>
            <w:pStyle w:val="Footer"/>
          </w:pPr>
          <w:bookmarkStart w:id="8" w:name="ADMEMAILADRESSE"/>
          <w:r>
            <w:t>postmottak@usit.uio.no</w:t>
          </w:r>
          <w:bookmarkEnd w:id="8"/>
        </w:p>
        <w:p w14:paraId="2C2C6297" w14:textId="77777777" w:rsidR="008C4943" w:rsidRDefault="008C4943" w:rsidP="00137BE2">
          <w:pPr>
            <w:pStyle w:val="Footer"/>
          </w:pPr>
          <w:bookmarkStart w:id="9" w:name="ADMPOSTGIRO"/>
          <w:r>
            <w:t>www.usit.uio.no</w:t>
          </w:r>
          <w:bookmarkEnd w:id="9"/>
        </w:p>
        <w:p w14:paraId="3DCF039C" w14:textId="77777777" w:rsidR="008C4943" w:rsidRPr="00296BD0" w:rsidRDefault="008C4943" w:rsidP="00137BE2">
          <w:pPr>
            <w:pStyle w:val="Footer"/>
          </w:pPr>
          <w: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zh-CN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09D8E" w14:textId="77777777" w:rsidR="009F16EA" w:rsidRDefault="009F16EA" w:rsidP="006F2626">
      <w:r>
        <w:separator/>
      </w:r>
    </w:p>
  </w:footnote>
  <w:footnote w:type="continuationSeparator" w:id="0">
    <w:p w14:paraId="72D3EBDA" w14:textId="77777777" w:rsidR="009F16EA" w:rsidRDefault="009F16EA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zh-CN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E50A0A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r>
            <w:t>Universitetet i Oslo</w:t>
          </w:r>
          <w:bookmarkEnd w:id="3"/>
          <w:r>
            <w:rPr>
              <w:noProof/>
              <w:lang w:val="en-GB" w:eastAsia="zh-CN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137BE2" w14:paraId="6FA26C9C" w14:textId="77777777" w:rsidTr="005F6C42">
      <w:tc>
        <w:tcPr>
          <w:tcW w:w="8890" w:type="dxa"/>
        </w:tcPr>
        <w:p w14:paraId="02B4DD82" w14:textId="77777777" w:rsidR="008C4943" w:rsidRPr="00137BE2" w:rsidRDefault="008C4943" w:rsidP="008E585F">
          <w:pPr>
            <w:rPr>
              <w:b/>
            </w:rPr>
          </w:pPr>
          <w:r w:rsidRPr="00137BE2">
            <w:t>USIT – Universitetet</w:t>
          </w:r>
          <w:r w:rsidR="00137BE2" w:rsidRPr="00137BE2"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zh-CN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zh-CN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25304"/>
    <w:rsid w:val="00032347"/>
    <w:rsid w:val="000532F9"/>
    <w:rsid w:val="000711C4"/>
    <w:rsid w:val="000838D4"/>
    <w:rsid w:val="000C5ED5"/>
    <w:rsid w:val="000E66F6"/>
    <w:rsid w:val="00105DCE"/>
    <w:rsid w:val="00121A68"/>
    <w:rsid w:val="00124F28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5D45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05E50"/>
    <w:rsid w:val="00412561"/>
    <w:rsid w:val="004213D6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F2959"/>
    <w:rsid w:val="005F6C42"/>
    <w:rsid w:val="00601F3F"/>
    <w:rsid w:val="00624A1D"/>
    <w:rsid w:val="00630C2C"/>
    <w:rsid w:val="00637134"/>
    <w:rsid w:val="00646C8D"/>
    <w:rsid w:val="006513AB"/>
    <w:rsid w:val="00657320"/>
    <w:rsid w:val="006932A2"/>
    <w:rsid w:val="0069792F"/>
    <w:rsid w:val="006B2A25"/>
    <w:rsid w:val="006C4552"/>
    <w:rsid w:val="006F2626"/>
    <w:rsid w:val="00707411"/>
    <w:rsid w:val="007165D3"/>
    <w:rsid w:val="0072108B"/>
    <w:rsid w:val="0072663A"/>
    <w:rsid w:val="007322A0"/>
    <w:rsid w:val="00737E2C"/>
    <w:rsid w:val="00751529"/>
    <w:rsid w:val="00761228"/>
    <w:rsid w:val="0076588D"/>
    <w:rsid w:val="00783D0C"/>
    <w:rsid w:val="007A1956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82A88"/>
    <w:rsid w:val="00985D9C"/>
    <w:rsid w:val="0099737E"/>
    <w:rsid w:val="009A2881"/>
    <w:rsid w:val="009B2EE1"/>
    <w:rsid w:val="009C0006"/>
    <w:rsid w:val="009D4C81"/>
    <w:rsid w:val="009E7795"/>
    <w:rsid w:val="009F16EA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A7420"/>
    <w:rsid w:val="00AB3CC5"/>
    <w:rsid w:val="00AB4890"/>
    <w:rsid w:val="00AC4272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5292"/>
    <w:rsid w:val="00CA7CE8"/>
    <w:rsid w:val="00CD16CE"/>
    <w:rsid w:val="00CD188B"/>
    <w:rsid w:val="00CF2CD7"/>
    <w:rsid w:val="00CF4A82"/>
    <w:rsid w:val="00D0540D"/>
    <w:rsid w:val="00D15B63"/>
    <w:rsid w:val="00D27705"/>
    <w:rsid w:val="00D60ECA"/>
    <w:rsid w:val="00D6207B"/>
    <w:rsid w:val="00D712FF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45A5B"/>
    <w:rsid w:val="00E50A0A"/>
    <w:rsid w:val="00E67ADD"/>
    <w:rsid w:val="00E77FDC"/>
    <w:rsid w:val="00EA0BAD"/>
    <w:rsid w:val="00EA1493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v/arkiv@usit.uio.no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492E90-F1B3-7840-82DB-5F8E3E954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56</TotalTime>
  <Pages>1</Pages>
  <Words>178</Words>
  <Characters>1021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8</cp:revision>
  <cp:lastPrinted>2015-03-25T12:04:00Z</cp:lastPrinted>
  <dcterms:created xsi:type="dcterms:W3CDTF">2017-06-09T07:53:00Z</dcterms:created>
  <dcterms:modified xsi:type="dcterms:W3CDTF">2017-06-15T09:30:00Z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